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f"/>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00" w:firstRow="0" w:lastRow="0" w:firstColumn="0" w:lastColumn="0" w:noHBand="1" w:noVBand="1"/>
      </w:tblPr>
      <w:tblGrid>
        <w:gridCol w:w="3086"/>
        <w:gridCol w:w="3682"/>
        <w:gridCol w:w="3698"/>
      </w:tblGrid>
      <w:tr w:rsidR="00F627CE" w:rsidRPr="00913714" w14:paraId="20068A84" w14:textId="77777777" w:rsidTr="00320B26">
        <w:tc>
          <w:tcPr>
            <w:tcW w:w="10466" w:type="dxa"/>
            <w:gridSpan w:val="3"/>
            <w:tcBorders>
              <w:top w:val="single" w:sz="24" w:space="0" w:color="808080" w:themeColor="background1" w:themeShade="80"/>
              <w:bottom w:val="single" w:sz="24" w:space="0" w:color="808080" w:themeColor="background1" w:themeShade="80"/>
            </w:tcBorders>
            <w:vAlign w:val="center"/>
          </w:tcPr>
          <w:p w14:paraId="5424BA29" w14:textId="234B9E4D" w:rsidR="00D90CAB" w:rsidRPr="00913714" w:rsidRDefault="006B3507" w:rsidP="003204C4">
            <w:pPr>
              <w:pStyle w:val="ab"/>
            </w:pPr>
            <w:sdt>
              <w:sdtPr>
                <w:rPr>
                  <w:sz w:val="96"/>
                  <w:szCs w:val="18"/>
                </w:rPr>
                <w:alias w:val="Заголовок"/>
                <w:tag w:val=""/>
                <w:id w:val="-562411520"/>
                <w:placeholder>
                  <w:docPart w:val="7FEFDAE528E34EF4B184B38223522839"/>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D64618" w:rsidRPr="00D64618">
                  <w:rPr>
                    <w:sz w:val="96"/>
                    <w:szCs w:val="18"/>
                  </w:rPr>
                  <w:t>пособие</w:t>
                </w:r>
              </w:sdtContent>
            </w:sdt>
          </w:p>
        </w:tc>
      </w:tr>
      <w:tr w:rsidR="00F627CE" w:rsidRPr="00913714" w14:paraId="3B46A78F" w14:textId="77777777" w:rsidTr="00320B26">
        <w:tc>
          <w:tcPr>
            <w:tcW w:w="10466" w:type="dxa"/>
            <w:gridSpan w:val="3"/>
            <w:tcBorders>
              <w:top w:val="single" w:sz="24" w:space="0" w:color="808080" w:themeColor="background1" w:themeShade="80"/>
            </w:tcBorders>
            <w:tcMar>
              <w:top w:w="432" w:type="dxa"/>
              <w:bottom w:w="432" w:type="dxa"/>
            </w:tcMar>
            <w:vAlign w:val="center"/>
          </w:tcPr>
          <w:p w14:paraId="35FCB8B4" w14:textId="52331956" w:rsidR="00D90CAB" w:rsidRPr="00913714" w:rsidRDefault="00D64618" w:rsidP="00A4086C">
            <w:pPr>
              <w:pStyle w:val="ad"/>
            </w:pPr>
            <w:r>
              <w:t>Патриотическое воспитание ребёнка</w:t>
            </w:r>
            <w:r>
              <w:br/>
            </w:r>
            <w:r w:rsidR="00294773">
              <w:t>«</w:t>
            </w:r>
            <w:r>
              <w:t xml:space="preserve">Великая Отечественная война </w:t>
            </w:r>
            <w:r>
              <w:br/>
              <w:t>в глазах подрастающего поколения</w:t>
            </w:r>
            <w:r w:rsidR="00294773">
              <w:t>»</w:t>
            </w:r>
          </w:p>
        </w:tc>
      </w:tr>
      <w:tr w:rsidR="003204C4" w:rsidRPr="00913714" w14:paraId="5284B5FD" w14:textId="77777777" w:rsidTr="007E21FD">
        <w:trPr>
          <w:trHeight w:val="1135"/>
        </w:trPr>
        <w:tc>
          <w:tcPr>
            <w:tcW w:w="3086" w:type="dxa"/>
            <w:vMerge w:val="restart"/>
            <w:tcMar>
              <w:bottom w:w="403" w:type="dxa"/>
            </w:tcMar>
          </w:tcPr>
          <w:p w14:paraId="5946488E" w14:textId="7436557B" w:rsidR="003204C4" w:rsidRPr="00913714" w:rsidRDefault="00320B26" w:rsidP="00320B26">
            <w:r>
              <w:rPr>
                <w:noProof/>
              </w:rPr>
              <w:drawing>
                <wp:inline distT="0" distB="0" distL="0" distR="0" wp14:anchorId="5CB2FB4D" wp14:editId="79C275E2">
                  <wp:extent cx="1919975" cy="182880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36605" cy="1844640"/>
                          </a:xfrm>
                          <a:prstGeom prst="rect">
                            <a:avLst/>
                          </a:prstGeom>
                        </pic:spPr>
                      </pic:pic>
                    </a:graphicData>
                  </a:graphic>
                </wp:inline>
              </w:drawing>
            </w:r>
          </w:p>
          <w:p w14:paraId="3C019DC9" w14:textId="06AE317B" w:rsidR="003204C4" w:rsidRPr="00320B26" w:rsidRDefault="006B3507" w:rsidP="00320B26">
            <w:pPr>
              <w:pStyle w:val="2"/>
            </w:pPr>
            <w:sdt>
              <w:sdtPr>
                <w:id w:val="-798068783"/>
                <w:placeholder>
                  <w:docPart w:val="F2A97B30E4084409AE4D9026D4BAD496"/>
                </w:placeholder>
                <w15:appearance w15:val="hidden"/>
                <w:text w:multiLine="1"/>
              </w:sdtPr>
              <w:sdtEndPr/>
              <w:sdtContent>
                <w:r w:rsidR="00564B18">
                  <w:t>Для старших дошкольников и школьников младшей школы</w:t>
                </w:r>
              </w:sdtContent>
            </w:sdt>
          </w:p>
          <w:p w14:paraId="250F005D" w14:textId="52609457" w:rsidR="003204C4" w:rsidRDefault="00320B26" w:rsidP="00A4086C">
            <w:pPr>
              <w:rPr>
                <w:sz w:val="32"/>
                <w:szCs w:val="36"/>
              </w:rPr>
            </w:pPr>
            <w:r w:rsidRPr="00D77CE4">
              <w:rPr>
                <w:sz w:val="32"/>
                <w:szCs w:val="36"/>
              </w:rPr>
              <w:t>Формирование нравственно – патриотических качеств у детей</w:t>
            </w:r>
            <w:r>
              <w:rPr>
                <w:sz w:val="32"/>
                <w:szCs w:val="36"/>
              </w:rPr>
              <w:t xml:space="preserve"> – один из важнейших этапов воспитания ребёнка, который навсегда отложится в его сознании.</w:t>
            </w:r>
          </w:p>
          <w:p w14:paraId="5E27B36E" w14:textId="341B7D65" w:rsidR="00B52E72" w:rsidRDefault="00B52E72" w:rsidP="00A4086C">
            <w:pPr>
              <w:rPr>
                <w:sz w:val="32"/>
                <w:szCs w:val="36"/>
              </w:rPr>
            </w:pPr>
          </w:p>
          <w:p w14:paraId="1DA65DE4" w14:textId="77777777" w:rsidR="00B52E72" w:rsidRPr="00320B26" w:rsidRDefault="00B52E72" w:rsidP="00A4086C">
            <w:pPr>
              <w:rPr>
                <w:sz w:val="32"/>
                <w:szCs w:val="36"/>
              </w:rPr>
            </w:pPr>
          </w:p>
          <w:p w14:paraId="4B8DA92E" w14:textId="1C4EA77E" w:rsidR="00172E4F" w:rsidRDefault="00172E4F" w:rsidP="00A4086C"/>
          <w:p w14:paraId="107C48B8" w14:textId="243BE3C4" w:rsidR="00D77CE4" w:rsidRDefault="00D77CE4" w:rsidP="00A4086C"/>
          <w:p w14:paraId="289D93A5" w14:textId="4035F8AF" w:rsidR="00D77CE4" w:rsidRDefault="00D77CE4" w:rsidP="00A4086C"/>
          <w:p w14:paraId="71921FF2" w14:textId="0DE086F8" w:rsidR="00D77CE4" w:rsidRDefault="00D77CE4" w:rsidP="00A4086C"/>
          <w:p w14:paraId="328718AC" w14:textId="77777777" w:rsidR="00D77CE4" w:rsidRPr="00913714" w:rsidRDefault="00D77CE4" w:rsidP="00A4086C"/>
          <w:p w14:paraId="6B201FD3" w14:textId="77777777" w:rsidR="003204C4" w:rsidRDefault="00D77CE4" w:rsidP="00B52E72">
            <w:pPr>
              <w:pStyle w:val="af0"/>
              <w:jc w:val="center"/>
              <w:rPr>
                <w:noProof/>
              </w:rPr>
            </w:pPr>
            <w:r>
              <w:rPr>
                <w:noProof/>
              </w:rPr>
              <w:drawing>
                <wp:inline distT="0" distB="0" distL="0" distR="0" wp14:anchorId="6FCDE5FC" wp14:editId="48FCDAF9">
                  <wp:extent cx="1959610" cy="2771775"/>
                  <wp:effectExtent l="0" t="0" r="254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59610" cy="2771775"/>
                          </a:xfrm>
                          <a:prstGeom prst="rect">
                            <a:avLst/>
                          </a:prstGeom>
                        </pic:spPr>
                      </pic:pic>
                    </a:graphicData>
                  </a:graphic>
                </wp:inline>
              </w:drawing>
            </w:r>
          </w:p>
          <w:p w14:paraId="0D9C2430" w14:textId="77777777" w:rsidR="00D77CE4" w:rsidRPr="00D77CE4" w:rsidRDefault="00D77CE4" w:rsidP="00D77CE4"/>
          <w:p w14:paraId="39AFC0B0" w14:textId="77777777" w:rsidR="00D77CE4" w:rsidRPr="00D77CE4" w:rsidRDefault="00D77CE4" w:rsidP="00D77CE4"/>
          <w:p w14:paraId="1325E0EE" w14:textId="77777777" w:rsidR="00D77CE4" w:rsidRPr="00D77CE4" w:rsidRDefault="00D77CE4" w:rsidP="00D77CE4"/>
          <w:p w14:paraId="49B8C5D5" w14:textId="77777777" w:rsidR="00D77CE4" w:rsidRDefault="00D77CE4" w:rsidP="00D77CE4">
            <w:pPr>
              <w:rPr>
                <w:rFonts w:ascii="Arial"/>
                <w:b/>
                <w:noProof/>
                <w:sz w:val="20"/>
              </w:rPr>
            </w:pPr>
          </w:p>
          <w:p w14:paraId="5F49E0D7" w14:textId="6B9A9318" w:rsidR="00D77CE4" w:rsidRPr="00D77CE4" w:rsidRDefault="00D77CE4" w:rsidP="00D77CE4">
            <w:pPr>
              <w:jc w:val="center"/>
              <w:rPr>
                <w:i/>
                <w:iCs/>
                <w:sz w:val="40"/>
                <w:szCs w:val="44"/>
              </w:rPr>
            </w:pPr>
            <w:r w:rsidRPr="00D77CE4">
              <w:rPr>
                <w:i/>
                <w:iCs/>
                <w:sz w:val="40"/>
                <w:szCs w:val="44"/>
              </w:rPr>
              <w:t>Патриотизм – это чувство, которое делает народ и каждого человека ответственным за жизнь страны!</w:t>
            </w:r>
          </w:p>
        </w:tc>
        <w:tc>
          <w:tcPr>
            <w:tcW w:w="7380" w:type="dxa"/>
            <w:gridSpan w:val="2"/>
            <w:tcMar>
              <w:left w:w="288" w:type="dxa"/>
            </w:tcMar>
          </w:tcPr>
          <w:p w14:paraId="2929038D" w14:textId="45EDAC57" w:rsidR="003204C4" w:rsidRPr="00913714" w:rsidRDefault="00320B26" w:rsidP="00320B26">
            <w:r>
              <w:rPr>
                <w:noProof/>
              </w:rPr>
              <w:lastRenderedPageBreak/>
              <w:drawing>
                <wp:inline distT="0" distB="0" distL="0" distR="0" wp14:anchorId="7D6AC822" wp14:editId="048CC19B">
                  <wp:extent cx="6645910" cy="3733165"/>
                  <wp:effectExtent l="0" t="0" r="254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3733165"/>
                          </a:xfrm>
                          <a:prstGeom prst="rect">
                            <a:avLst/>
                          </a:prstGeom>
                        </pic:spPr>
                      </pic:pic>
                    </a:graphicData>
                  </a:graphic>
                </wp:inline>
              </w:drawing>
            </w:r>
          </w:p>
          <w:p w14:paraId="5466E884" w14:textId="6A03686A" w:rsidR="00320B26" w:rsidRDefault="00320B26" w:rsidP="00320B26"/>
          <w:p w14:paraId="15695AC8" w14:textId="05CC6C13" w:rsidR="00345494" w:rsidRDefault="00320B26" w:rsidP="00320B26">
            <w:pPr>
              <w:rPr>
                <w:sz w:val="32"/>
                <w:szCs w:val="36"/>
              </w:rPr>
            </w:pPr>
            <w:r w:rsidRPr="00320B26">
              <w:rPr>
                <w:sz w:val="32"/>
                <w:szCs w:val="36"/>
              </w:rPr>
              <w:t>Важно</w:t>
            </w:r>
            <w:r>
              <w:rPr>
                <w:sz w:val="32"/>
                <w:szCs w:val="36"/>
              </w:rPr>
              <w:t xml:space="preserve"> правильно донести необходимую информацию до ребёнка, чтобы не травмировать его психику, так как она малоустойчива в данном возрасте.</w:t>
            </w:r>
          </w:p>
          <w:p w14:paraId="1FD36026" w14:textId="3237B4AE" w:rsidR="00345494" w:rsidRPr="00345494" w:rsidRDefault="00345494" w:rsidP="00320B26">
            <w:pPr>
              <w:rPr>
                <w:sz w:val="32"/>
                <w:szCs w:val="36"/>
              </w:rPr>
            </w:pPr>
            <w:r>
              <w:rPr>
                <w:sz w:val="32"/>
                <w:szCs w:val="36"/>
              </w:rPr>
              <w:t>Воспитание патриотизма у детей создает важное основание для дальнейшего формирования ответственной социальной позиции ребёнка.</w:t>
            </w:r>
          </w:p>
          <w:p w14:paraId="2F2C4405" w14:textId="503A4DCE" w:rsidR="00320B26" w:rsidRDefault="00320B26" w:rsidP="00320B26"/>
          <w:p w14:paraId="67C7B771" w14:textId="73D5618F" w:rsidR="00320B26" w:rsidRDefault="00320B26" w:rsidP="00320B26"/>
          <w:p w14:paraId="5C0CA049" w14:textId="6B6DFBBD" w:rsidR="00320B26" w:rsidRDefault="00320B26" w:rsidP="00320B26"/>
          <w:p w14:paraId="22E62F18" w14:textId="2C7E9A20" w:rsidR="00320B26" w:rsidRDefault="00320B26" w:rsidP="00320B26"/>
          <w:p w14:paraId="758A36AD" w14:textId="77777777" w:rsidR="00B52E72" w:rsidRDefault="00B52E72" w:rsidP="00320B26">
            <w:pPr>
              <w:rPr>
                <w:sz w:val="32"/>
                <w:szCs w:val="36"/>
              </w:rPr>
            </w:pPr>
          </w:p>
          <w:p w14:paraId="46ACB0B2" w14:textId="7F18CD55" w:rsidR="00320B26" w:rsidRDefault="007E21FD" w:rsidP="00320B26">
            <w:pPr>
              <w:rPr>
                <w:sz w:val="32"/>
                <w:szCs w:val="36"/>
              </w:rPr>
            </w:pPr>
            <w:r w:rsidRPr="00F14A74">
              <w:rPr>
                <w:sz w:val="32"/>
                <w:szCs w:val="36"/>
                <w:u w:val="single"/>
              </w:rPr>
              <w:t>Патриотическое воспитание</w:t>
            </w:r>
            <w:r w:rsidRPr="00B52E72">
              <w:rPr>
                <w:sz w:val="32"/>
                <w:szCs w:val="36"/>
              </w:rPr>
              <w:t xml:space="preserve"> направлено на цель привить любовь к Отечеству, гордость за его культуру. Его ядром является эмоциональный компонент, который может быть сформирован с помощью </w:t>
            </w:r>
            <w:r w:rsidR="00B52E72" w:rsidRPr="00B52E72">
              <w:rPr>
                <w:sz w:val="32"/>
                <w:szCs w:val="36"/>
              </w:rPr>
              <w:t>тех областей культуры, которые обращены к чувствам ребёнка: это разные виды искусства. Патриотическая песня, стихи, пейзажи, особая эстетика народной культуры, архитектурные ансамбли и др. Формирование патриотического воспитания ребёнка начинается с момента его рождения и происходит в основном на уровне эмоционально-образного запечатления, которое в более старшем возрасте подкрепляется осмысления своего места в жизни обществе, своей страны.</w:t>
            </w:r>
            <w:r w:rsidR="00B52E72">
              <w:rPr>
                <w:sz w:val="32"/>
                <w:szCs w:val="36"/>
              </w:rPr>
              <w:br/>
              <w:t>Патриотическое воспитание, которое создаёт предпосылки гражданского поведения, - необходимое , но недостаточное его условие.</w:t>
            </w:r>
          </w:p>
          <w:p w14:paraId="204F1DC4" w14:textId="77777777" w:rsidR="00B52E72" w:rsidRPr="00B52E72" w:rsidRDefault="00B52E72" w:rsidP="00320B26">
            <w:pPr>
              <w:rPr>
                <w:sz w:val="32"/>
                <w:szCs w:val="36"/>
              </w:rPr>
            </w:pPr>
          </w:p>
          <w:p w14:paraId="2579F3A5" w14:textId="161B88E7" w:rsidR="00320B26" w:rsidRPr="00320B26" w:rsidRDefault="00B52E72" w:rsidP="00320B26">
            <w:r>
              <w:rPr>
                <w:noProof/>
              </w:rPr>
              <w:drawing>
                <wp:inline distT="0" distB="0" distL="0" distR="0" wp14:anchorId="34500E36" wp14:editId="3C30CF0B">
                  <wp:extent cx="4530437" cy="3020291"/>
                  <wp:effectExtent l="0" t="0" r="381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46990" cy="3031327"/>
                          </a:xfrm>
                          <a:prstGeom prst="rect">
                            <a:avLst/>
                          </a:prstGeom>
                          <a:noFill/>
                        </pic:spPr>
                      </pic:pic>
                    </a:graphicData>
                  </a:graphic>
                </wp:inline>
              </w:drawing>
            </w:r>
          </w:p>
        </w:tc>
      </w:tr>
      <w:tr w:rsidR="003204C4" w:rsidRPr="007E21FD" w14:paraId="72D30D19" w14:textId="77777777" w:rsidTr="00320B26">
        <w:tc>
          <w:tcPr>
            <w:tcW w:w="3086" w:type="dxa"/>
            <w:vMerge/>
            <w:tcMar>
              <w:bottom w:w="403" w:type="dxa"/>
            </w:tcMar>
          </w:tcPr>
          <w:p w14:paraId="48469BD4" w14:textId="77777777" w:rsidR="003204C4" w:rsidRPr="00913714" w:rsidRDefault="003204C4" w:rsidP="00E674D6">
            <w:pPr>
              <w:rPr>
                <w:lang w:eastAsia="en-AU"/>
              </w:rPr>
            </w:pPr>
          </w:p>
        </w:tc>
        <w:tc>
          <w:tcPr>
            <w:tcW w:w="3682" w:type="dxa"/>
            <w:tcMar>
              <w:left w:w="288" w:type="dxa"/>
            </w:tcMar>
          </w:tcPr>
          <w:p w14:paraId="1D2BEDF3" w14:textId="3857D0A2" w:rsidR="003204C4" w:rsidRPr="00913714" w:rsidRDefault="003204C4" w:rsidP="00172E4F"/>
        </w:tc>
        <w:tc>
          <w:tcPr>
            <w:tcW w:w="3698" w:type="dxa"/>
            <w:tcMar>
              <w:left w:w="288" w:type="dxa"/>
            </w:tcMar>
          </w:tcPr>
          <w:p w14:paraId="395451CE" w14:textId="413099C2" w:rsidR="003204C4" w:rsidRPr="007E21FD" w:rsidRDefault="003204C4" w:rsidP="00172E4F"/>
        </w:tc>
      </w:tr>
    </w:tbl>
    <w:tbl>
      <w:tblPr>
        <w:tblW w:w="5000" w:type="pct"/>
        <w:tblLayout w:type="fixed"/>
        <w:tblCellMar>
          <w:left w:w="0" w:type="dxa"/>
          <w:right w:w="0" w:type="dxa"/>
        </w:tblCellMar>
        <w:tblLook w:val="04A0" w:firstRow="1" w:lastRow="0" w:firstColumn="1" w:lastColumn="0" w:noHBand="0" w:noVBand="1"/>
      </w:tblPr>
      <w:tblGrid>
        <w:gridCol w:w="8931"/>
        <w:gridCol w:w="1535"/>
      </w:tblGrid>
      <w:tr w:rsidR="00C722CA" w:rsidRPr="00913714" w14:paraId="3EECF2C9" w14:textId="77777777" w:rsidTr="00F14A74">
        <w:trPr>
          <w:trHeight w:val="107"/>
        </w:trPr>
        <w:tc>
          <w:tcPr>
            <w:tcW w:w="8931" w:type="dxa"/>
            <w:tcBorders>
              <w:top w:val="single" w:sz="24" w:space="0" w:color="808080" w:themeColor="background1" w:themeShade="80"/>
            </w:tcBorders>
            <w:tcMar>
              <w:top w:w="259" w:type="dxa"/>
              <w:bottom w:w="259" w:type="dxa"/>
              <w:right w:w="360" w:type="dxa"/>
            </w:tcMar>
          </w:tcPr>
          <w:p w14:paraId="088C7007" w14:textId="0B91B272" w:rsidR="00F14A74" w:rsidRDefault="00A15039" w:rsidP="00F14A74">
            <w:pPr>
              <w:pStyle w:val="af6"/>
              <w:rPr>
                <w:color w:val="auto"/>
                <w:sz w:val="36"/>
                <w:szCs w:val="32"/>
              </w:rPr>
            </w:pPr>
            <w:r w:rsidRPr="007E21FD">
              <w:rPr>
                <w:lang w:bidi="ru-RU"/>
              </w:rPr>
              <w:lastRenderedPageBreak/>
              <w:br w:type="page"/>
            </w:r>
            <w:r w:rsidR="00F14A74" w:rsidRPr="007B6E34">
              <w:rPr>
                <w:i/>
                <w:iCs/>
                <w:color w:val="auto"/>
                <w:sz w:val="36"/>
                <w:szCs w:val="32"/>
              </w:rPr>
              <w:t>Цель</w:t>
            </w:r>
            <w:r w:rsidR="00F14A74" w:rsidRPr="00F14A74">
              <w:rPr>
                <w:color w:val="auto"/>
                <w:sz w:val="36"/>
                <w:szCs w:val="32"/>
              </w:rPr>
              <w:t xml:space="preserve"> – развивать патриотическое воспитание вашего ребёнка</w:t>
            </w:r>
            <w:r w:rsidR="00F14A74">
              <w:rPr>
                <w:color w:val="auto"/>
                <w:sz w:val="36"/>
                <w:szCs w:val="32"/>
              </w:rPr>
              <w:t xml:space="preserve">; воспитывать гордость за свою страну; </w:t>
            </w:r>
            <w:r w:rsidR="007B6E34" w:rsidRPr="007B6E34">
              <w:rPr>
                <w:color w:val="auto"/>
                <w:sz w:val="36"/>
                <w:szCs w:val="32"/>
              </w:rPr>
              <w:t>Приобщить к прошлому и настоящему через связь поколений, воспитать уважение к памяти павших бойцов, ветеранам ВОВ</w:t>
            </w:r>
            <w:r w:rsidR="007B6E34">
              <w:rPr>
                <w:color w:val="auto"/>
                <w:sz w:val="36"/>
                <w:szCs w:val="32"/>
              </w:rPr>
              <w:t xml:space="preserve">; </w:t>
            </w:r>
            <w:r w:rsidR="007B6E34" w:rsidRPr="007B6E34">
              <w:rPr>
                <w:color w:val="auto"/>
                <w:sz w:val="36"/>
                <w:szCs w:val="32"/>
              </w:rPr>
              <w:t>Закрепить представление о празднике</w:t>
            </w:r>
            <w:r w:rsidR="007B6E34">
              <w:rPr>
                <w:color w:val="auto"/>
                <w:sz w:val="36"/>
                <w:szCs w:val="32"/>
              </w:rPr>
              <w:br/>
            </w:r>
            <w:r w:rsidR="007B6E34" w:rsidRPr="007B6E34">
              <w:rPr>
                <w:color w:val="auto"/>
                <w:sz w:val="36"/>
                <w:szCs w:val="32"/>
              </w:rPr>
              <w:t xml:space="preserve"> </w:t>
            </w:r>
            <w:r w:rsidR="007B6E34">
              <w:rPr>
                <w:color w:val="auto"/>
                <w:sz w:val="36"/>
                <w:szCs w:val="32"/>
              </w:rPr>
              <w:t>«</w:t>
            </w:r>
            <w:r w:rsidR="007B6E34" w:rsidRPr="007B6E34">
              <w:rPr>
                <w:color w:val="auto"/>
                <w:sz w:val="36"/>
                <w:szCs w:val="32"/>
              </w:rPr>
              <w:t>День Победы</w:t>
            </w:r>
            <w:r w:rsidR="007B6E34">
              <w:rPr>
                <w:color w:val="auto"/>
                <w:sz w:val="36"/>
                <w:szCs w:val="32"/>
              </w:rPr>
              <w:t>»</w:t>
            </w:r>
          </w:p>
          <w:p w14:paraId="6C63D9CD" w14:textId="77777777" w:rsidR="00F14A74" w:rsidRDefault="00F14A74" w:rsidP="00F14A74"/>
          <w:p w14:paraId="30431F35" w14:textId="5427333C" w:rsidR="00F14A74" w:rsidRDefault="00F14A74" w:rsidP="00F14A74">
            <w:pPr>
              <w:rPr>
                <w:sz w:val="32"/>
                <w:szCs w:val="36"/>
              </w:rPr>
            </w:pPr>
            <w:r w:rsidRPr="007B6E34">
              <w:rPr>
                <w:i/>
                <w:iCs/>
                <w:sz w:val="32"/>
                <w:szCs w:val="36"/>
              </w:rPr>
              <w:t>Задачи:</w:t>
            </w:r>
            <w:r w:rsidRPr="000E3288">
              <w:rPr>
                <w:sz w:val="32"/>
                <w:szCs w:val="36"/>
              </w:rPr>
              <w:t xml:space="preserve"> </w:t>
            </w:r>
            <w:r w:rsidR="000E3288">
              <w:rPr>
                <w:sz w:val="32"/>
                <w:szCs w:val="36"/>
              </w:rPr>
              <w:br/>
              <w:t>- П</w:t>
            </w:r>
            <w:r w:rsidRPr="000E3288">
              <w:rPr>
                <w:sz w:val="32"/>
                <w:szCs w:val="36"/>
              </w:rPr>
              <w:t>ровести беседу с ребёнком</w:t>
            </w:r>
            <w:r w:rsidR="000E3288" w:rsidRPr="000E3288">
              <w:rPr>
                <w:sz w:val="32"/>
                <w:szCs w:val="36"/>
              </w:rPr>
              <w:t>, в ходе которой родитель знакомит ребёнка с понятиями Патриотизм, любовь к Родине, даёт ребёнку представления о том, что такое война, раскрывает смысл праздника «</w:t>
            </w:r>
            <w:r w:rsidR="000E3288">
              <w:rPr>
                <w:sz w:val="32"/>
                <w:szCs w:val="36"/>
              </w:rPr>
              <w:t>Д</w:t>
            </w:r>
            <w:r w:rsidR="000E3288" w:rsidRPr="000E3288">
              <w:rPr>
                <w:sz w:val="32"/>
                <w:szCs w:val="36"/>
              </w:rPr>
              <w:t>ень Победы».</w:t>
            </w:r>
          </w:p>
          <w:p w14:paraId="7BC4801B" w14:textId="77777777" w:rsidR="000E3288" w:rsidRDefault="000E3288" w:rsidP="00F14A74">
            <w:pPr>
              <w:rPr>
                <w:sz w:val="32"/>
                <w:szCs w:val="36"/>
              </w:rPr>
            </w:pPr>
            <w:r>
              <w:rPr>
                <w:sz w:val="32"/>
                <w:szCs w:val="36"/>
              </w:rPr>
              <w:t>- Создание любой творческой работы на темы «День Победы», «Забота о ветеранах», «Память о героях», «Мир на земле» и многие другие.</w:t>
            </w:r>
            <w:r>
              <w:rPr>
                <w:sz w:val="32"/>
                <w:szCs w:val="36"/>
              </w:rPr>
              <w:br/>
              <w:t>- Чтение книг, стихов, рассказов на тему «ВОВ для детей», «Патриотизм ребёнка».</w:t>
            </w:r>
          </w:p>
          <w:p w14:paraId="60474E67" w14:textId="5D07B47C" w:rsidR="000E3288" w:rsidRPr="000E3288" w:rsidRDefault="000E3288" w:rsidP="00F14A74">
            <w:pPr>
              <w:rPr>
                <w:sz w:val="32"/>
                <w:szCs w:val="36"/>
              </w:rPr>
            </w:pPr>
            <w:r>
              <w:rPr>
                <w:sz w:val="32"/>
                <w:szCs w:val="36"/>
              </w:rPr>
              <w:t xml:space="preserve">- Просмотр </w:t>
            </w:r>
            <w:r w:rsidR="007B6E34">
              <w:rPr>
                <w:sz w:val="32"/>
                <w:szCs w:val="36"/>
              </w:rPr>
              <w:t>кинофильмов, мультфильмов о войне, любви к Родине.</w:t>
            </w:r>
          </w:p>
        </w:tc>
        <w:tc>
          <w:tcPr>
            <w:tcW w:w="1535" w:type="dxa"/>
            <w:vMerge w:val="restart"/>
            <w:tcBorders>
              <w:top w:val="single" w:sz="24" w:space="0" w:color="808080" w:themeColor="background1" w:themeShade="80"/>
            </w:tcBorders>
            <w:tcMar>
              <w:top w:w="259" w:type="dxa"/>
            </w:tcMar>
          </w:tcPr>
          <w:p w14:paraId="73C09A50" w14:textId="4A5C9A2B" w:rsidR="00C722CA" w:rsidRPr="00D64618" w:rsidRDefault="00C722CA" w:rsidP="00D64618">
            <w:pPr>
              <w:pStyle w:val="af6"/>
            </w:pPr>
          </w:p>
        </w:tc>
      </w:tr>
      <w:tr w:rsidR="00C722CA" w:rsidRPr="00913714" w14:paraId="07416DF5" w14:textId="77777777" w:rsidTr="00F14A74">
        <w:trPr>
          <w:trHeight w:val="250"/>
        </w:trPr>
        <w:tc>
          <w:tcPr>
            <w:tcW w:w="8931" w:type="dxa"/>
            <w:tcMar>
              <w:top w:w="288" w:type="dxa"/>
            </w:tcMar>
          </w:tcPr>
          <w:p w14:paraId="740BFD57" w14:textId="6AD83D64" w:rsidR="00C722CA" w:rsidRPr="00913714" w:rsidRDefault="00F14A74" w:rsidP="00C722CA">
            <w:pPr>
              <w:rPr>
                <w:b/>
              </w:rPr>
            </w:pPr>
            <w:r>
              <w:rPr>
                <w:noProof/>
              </w:rPr>
              <w:drawing>
                <wp:inline distT="0" distB="0" distL="0" distR="0" wp14:anchorId="04B807A3" wp14:editId="408B392F">
                  <wp:extent cx="4387273" cy="29174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46381" cy="2956785"/>
                          </a:xfrm>
                          <a:prstGeom prst="rect">
                            <a:avLst/>
                          </a:prstGeom>
                        </pic:spPr>
                      </pic:pic>
                    </a:graphicData>
                  </a:graphic>
                </wp:inline>
              </w:drawing>
            </w:r>
          </w:p>
        </w:tc>
        <w:tc>
          <w:tcPr>
            <w:tcW w:w="1535" w:type="dxa"/>
            <w:vMerge/>
          </w:tcPr>
          <w:p w14:paraId="0B02D8BC" w14:textId="77777777" w:rsidR="00C722CA" w:rsidRPr="00913714" w:rsidRDefault="00C722CA" w:rsidP="00C722CA"/>
        </w:tc>
      </w:tr>
    </w:tbl>
    <w:p w14:paraId="7423F251" w14:textId="2FD27411" w:rsidR="00C722CA" w:rsidRPr="00913714" w:rsidRDefault="00C722CA" w:rsidP="00A53D48"/>
    <w:tbl>
      <w:tblPr>
        <w:tblW w:w="0" w:type="auto"/>
        <w:tblCellMar>
          <w:left w:w="0" w:type="dxa"/>
          <w:right w:w="0" w:type="dxa"/>
        </w:tblCellMar>
        <w:tblLook w:val="0600" w:firstRow="0" w:lastRow="0" w:firstColumn="0" w:lastColumn="0" w:noHBand="1" w:noVBand="1"/>
      </w:tblPr>
      <w:tblGrid>
        <w:gridCol w:w="10466"/>
      </w:tblGrid>
      <w:tr w:rsidR="004149AF" w:rsidRPr="00913714" w14:paraId="6CB98670" w14:textId="77777777" w:rsidTr="00F34C84">
        <w:trPr>
          <w:trHeight w:val="1671"/>
        </w:trPr>
        <w:tc>
          <w:tcPr>
            <w:tcW w:w="10466" w:type="dxa"/>
            <w:tcBorders>
              <w:top w:val="single" w:sz="24" w:space="0" w:color="808080" w:themeColor="background1" w:themeShade="80"/>
            </w:tcBorders>
            <w:tcMar>
              <w:top w:w="288" w:type="dxa"/>
              <w:bottom w:w="288" w:type="dxa"/>
            </w:tcMar>
          </w:tcPr>
          <w:p w14:paraId="091FBB84" w14:textId="6B1AD695" w:rsidR="004149AF" w:rsidRPr="00A55C62" w:rsidRDefault="00F06396" w:rsidP="004149AF">
            <w:pPr>
              <w:pStyle w:val="4"/>
              <w:rPr>
                <w:color w:val="4F81BD" w:themeColor="accent1"/>
              </w:rPr>
            </w:pPr>
            <w:r w:rsidRPr="00A55C62">
              <w:rPr>
                <w:color w:val="4F81BD" w:themeColor="accent1"/>
              </w:rPr>
              <w:t>Беседа родителя и ребёнка</w:t>
            </w:r>
          </w:p>
          <w:p w14:paraId="663E5772" w14:textId="77777777" w:rsidR="007B6E34" w:rsidRPr="007B6E34" w:rsidRDefault="007B6E34" w:rsidP="007B6E34"/>
          <w:p w14:paraId="4AFAB243" w14:textId="637A4E76" w:rsidR="00F06396" w:rsidRDefault="00F06396" w:rsidP="00F06396">
            <w:pPr>
              <w:tabs>
                <w:tab w:val="left" w:pos="6080"/>
              </w:tabs>
              <w:rPr>
                <w:sz w:val="30"/>
                <w:szCs w:val="30"/>
              </w:rPr>
            </w:pPr>
            <w:r w:rsidRPr="00F06396">
              <w:rPr>
                <w:sz w:val="30"/>
                <w:szCs w:val="30"/>
              </w:rPr>
              <w:t>22 июня</w:t>
            </w:r>
            <w:r>
              <w:rPr>
                <w:sz w:val="30"/>
                <w:szCs w:val="30"/>
              </w:rPr>
              <w:t xml:space="preserve"> 1941 года</w:t>
            </w:r>
            <w:r w:rsidRPr="00F06396">
              <w:rPr>
                <w:sz w:val="30"/>
                <w:szCs w:val="30"/>
              </w:rPr>
              <w:t>, когда города и села нашей Родины спали мирным сном, с аэродромов поднялись в воздух немецкие самолеты с бомбами. Громом по всей западной границе покатились орудийные залпы. Воздух наполнился рокотом танков и грузовиков. Немецко-фашистская Германия вероломно, без объявления войны, напала на нашу страну. Немцы пытались лишить наш народ свободы, захватить земли и города. Враги рассчитывали расправиться с нами быстрым и решительным ударом.</w:t>
            </w:r>
          </w:p>
          <w:p w14:paraId="211B8E80" w14:textId="77777777" w:rsidR="00F06396" w:rsidRDefault="00F06396" w:rsidP="00F06396">
            <w:pPr>
              <w:tabs>
                <w:tab w:val="left" w:pos="6080"/>
              </w:tabs>
              <w:rPr>
                <w:sz w:val="30"/>
                <w:szCs w:val="30"/>
              </w:rPr>
            </w:pPr>
            <w:r>
              <w:rPr>
                <w:sz w:val="30"/>
                <w:szCs w:val="30"/>
              </w:rPr>
              <w:br/>
            </w:r>
            <w:r w:rsidRPr="00F06396">
              <w:rPr>
                <w:sz w:val="30"/>
                <w:szCs w:val="30"/>
              </w:rPr>
              <w:t>Но они глубоко просчитались. Как один, поднялись наши люди на защиту своей Родины и свободы. Каждый день эшелоны увозили солдат на фронт (это линия расположения войск, на передовую (первая полоса боев). Родные и близкие провожали их со слезами на глазах. На передовой голод, зной или холод, грохочут взрывы, свистят пули… Не зная отдыха, солдаты рыли окопы (укрепления для стрельбы и защиты от огня, тащили на себе тяжелые пушки, вели прицельный огонь и умирали за свою страну. Тяжелая и кровопролитная была война. Но бойцы не щадили себя, защищая Родину. «Враг будет разбит!» «Победа будет за нами!» - эти слова звучали повсюду.</w:t>
            </w:r>
          </w:p>
          <w:p w14:paraId="1E6B7B36" w14:textId="39368311" w:rsidR="00F06396" w:rsidRPr="00F06396" w:rsidRDefault="00F06396" w:rsidP="00F06396">
            <w:pPr>
              <w:tabs>
                <w:tab w:val="left" w:pos="6080"/>
              </w:tabs>
              <w:rPr>
                <w:sz w:val="30"/>
                <w:szCs w:val="30"/>
              </w:rPr>
            </w:pPr>
            <w:r>
              <w:rPr>
                <w:sz w:val="30"/>
                <w:szCs w:val="30"/>
              </w:rPr>
              <w:br/>
            </w:r>
            <w:r w:rsidRPr="00F06396">
              <w:rPr>
                <w:sz w:val="30"/>
                <w:szCs w:val="30"/>
              </w:rPr>
              <w:t>Фашисты хвастались, что Новый год они встретят в Москве, но советские войска сумели остановить их наступление. Наши танкисты, под красным знаменем, - на земле били фашистов. И летчики, с красными звездами на фюзеляжах самолетов, - в небе били фашистов. И моряки, в бескозырках и тельняшках, - на морях били фашистов.</w:t>
            </w:r>
          </w:p>
          <w:p w14:paraId="1E6789FC" w14:textId="77777777" w:rsidR="00F06396" w:rsidRDefault="00F06396" w:rsidP="00F06396">
            <w:pPr>
              <w:tabs>
                <w:tab w:val="left" w:pos="6080"/>
              </w:tabs>
              <w:rPr>
                <w:sz w:val="30"/>
                <w:szCs w:val="30"/>
              </w:rPr>
            </w:pPr>
          </w:p>
          <w:p w14:paraId="1C6295BE" w14:textId="7B4EF059" w:rsidR="00F06396" w:rsidRPr="00F06396" w:rsidRDefault="00F06396" w:rsidP="00F06396">
            <w:pPr>
              <w:tabs>
                <w:tab w:val="left" w:pos="6080"/>
              </w:tabs>
              <w:rPr>
                <w:sz w:val="30"/>
                <w:szCs w:val="30"/>
              </w:rPr>
            </w:pPr>
            <w:r w:rsidRPr="00F06396">
              <w:rPr>
                <w:sz w:val="30"/>
                <w:szCs w:val="30"/>
              </w:rPr>
              <w:t>Самое упорное и решающее сражение было в начале зимы 1941 года под Москвой. Враги стояли у ворот столицы. Они были уверены, что полностью окружили Москву и поставили ее на колени. Столица стала фронтовым городом.</w:t>
            </w:r>
          </w:p>
          <w:p w14:paraId="4D1F0667" w14:textId="77777777" w:rsidR="00F06396" w:rsidRDefault="00F06396" w:rsidP="00F06396">
            <w:pPr>
              <w:tabs>
                <w:tab w:val="left" w:pos="6080"/>
              </w:tabs>
              <w:rPr>
                <w:sz w:val="30"/>
                <w:szCs w:val="30"/>
              </w:rPr>
            </w:pPr>
            <w:r w:rsidRPr="00F06396">
              <w:rPr>
                <w:sz w:val="30"/>
                <w:szCs w:val="30"/>
              </w:rPr>
              <w:t>В это время командующий нашими войсками генерал Г. Жуков разрабатывал план защиты Москвы. Он предусмотрел все, чтобы немцы не могли прорваться к столице и захватить ее. На подступах к городу мирные жители копали заградительные рвы, строили укрепления – готовились к отпору врага.</w:t>
            </w:r>
            <w:r>
              <w:rPr>
                <w:sz w:val="30"/>
                <w:szCs w:val="30"/>
              </w:rPr>
              <w:t xml:space="preserve"> </w:t>
            </w:r>
            <w:r w:rsidRPr="00F06396">
              <w:rPr>
                <w:sz w:val="30"/>
                <w:szCs w:val="30"/>
              </w:rPr>
              <w:t xml:space="preserve">Летчики Красной Армии проявляли чудеса мужества: сбивали и уничтожали самолеты противника. </w:t>
            </w:r>
          </w:p>
          <w:p w14:paraId="5D1CC613" w14:textId="77777777" w:rsidR="00A55C62" w:rsidRDefault="00A55C62" w:rsidP="00F06396">
            <w:pPr>
              <w:tabs>
                <w:tab w:val="left" w:pos="6080"/>
              </w:tabs>
              <w:rPr>
                <w:sz w:val="30"/>
                <w:szCs w:val="30"/>
              </w:rPr>
            </w:pPr>
          </w:p>
          <w:p w14:paraId="0D176CAC" w14:textId="39A72AAB" w:rsidR="00F06396" w:rsidRPr="00F06396" w:rsidRDefault="00F06396" w:rsidP="00F06396">
            <w:pPr>
              <w:tabs>
                <w:tab w:val="left" w:pos="6080"/>
              </w:tabs>
              <w:rPr>
                <w:sz w:val="30"/>
                <w:szCs w:val="30"/>
              </w:rPr>
            </w:pPr>
            <w:r w:rsidRPr="00F06396">
              <w:rPr>
                <w:sz w:val="30"/>
                <w:szCs w:val="30"/>
              </w:rPr>
              <w:lastRenderedPageBreak/>
              <w:t>До Москвы оставалось 30 километров, когда наша армия, собрав все силы, перешла в наступление и разгромила фашистов. Многие дивизии отличились в боях под Москвой. Солдаты не испугались устрашающих «Тигров» и «Пантер», они бились на смерть, сражались в горящих танках, шли на таран. Враг понес огромные потери и отступил. Москва выстояла.</w:t>
            </w:r>
          </w:p>
          <w:p w14:paraId="56B0C35F" w14:textId="73224C7A" w:rsidR="00F06396" w:rsidRDefault="00F06396" w:rsidP="00F06396">
            <w:pPr>
              <w:tabs>
                <w:tab w:val="left" w:pos="6080"/>
              </w:tabs>
              <w:rPr>
                <w:sz w:val="30"/>
                <w:szCs w:val="30"/>
              </w:rPr>
            </w:pPr>
            <w:r w:rsidRPr="00F06396">
              <w:rPr>
                <w:sz w:val="30"/>
                <w:szCs w:val="30"/>
              </w:rPr>
              <w:t>И по Красной площади торжественным маршем шли наши, а не немецкие солдаты. Победа под Москвой стала первым тяжелым поражением фашистской армии, которая до тех пор слыла непобедимой.</w:t>
            </w:r>
          </w:p>
          <w:p w14:paraId="05DCD89D" w14:textId="77777777" w:rsidR="00F06396" w:rsidRPr="00F06396" w:rsidRDefault="00F06396" w:rsidP="00F06396">
            <w:pPr>
              <w:tabs>
                <w:tab w:val="left" w:pos="6080"/>
              </w:tabs>
              <w:rPr>
                <w:sz w:val="30"/>
                <w:szCs w:val="30"/>
              </w:rPr>
            </w:pPr>
          </w:p>
          <w:p w14:paraId="5643F8E3" w14:textId="046EAEEB" w:rsidR="00F06396" w:rsidRPr="00F06396" w:rsidRDefault="00F06396" w:rsidP="00F06396">
            <w:pPr>
              <w:tabs>
                <w:tab w:val="left" w:pos="6080"/>
              </w:tabs>
              <w:rPr>
                <w:sz w:val="30"/>
                <w:szCs w:val="30"/>
              </w:rPr>
            </w:pPr>
            <w:r w:rsidRPr="00F06396">
              <w:rPr>
                <w:sz w:val="30"/>
                <w:szCs w:val="30"/>
              </w:rPr>
              <w:t>Труженики тыла тоже внесли неоценимый вклад в Победу. Заводы и фабрики страны работали слажено и бесперебойно, каждый месяц увеличивая</w:t>
            </w:r>
            <w:r>
              <w:rPr>
                <w:sz w:val="30"/>
                <w:szCs w:val="30"/>
              </w:rPr>
              <w:t xml:space="preserve"> </w:t>
            </w:r>
            <w:r w:rsidRPr="00F06396">
              <w:rPr>
                <w:sz w:val="30"/>
                <w:szCs w:val="30"/>
              </w:rPr>
              <w:t>выпуск военной продукции: гранаты, пушки, патроны, мины, шили военное обмундирование.</w:t>
            </w:r>
          </w:p>
          <w:p w14:paraId="08B01374" w14:textId="6BC4534E" w:rsidR="00F06396" w:rsidRDefault="00F06396" w:rsidP="00F06396">
            <w:pPr>
              <w:tabs>
                <w:tab w:val="left" w:pos="6080"/>
              </w:tabs>
              <w:rPr>
                <w:sz w:val="30"/>
                <w:szCs w:val="30"/>
              </w:rPr>
            </w:pPr>
            <w:r w:rsidRPr="00F06396">
              <w:rPr>
                <w:sz w:val="30"/>
                <w:szCs w:val="30"/>
              </w:rPr>
              <w:t>Нелегкий это был труд! Ежедневный, тяжелый, долгий – без выходных и часто без сна. А ведь при этом и дома надо было кормить и воспитывать маленьких детей, поддерживать тех стариков, которые не могли работать, писать письма на фронт своим мужьям, отцам и сыновьям.</w:t>
            </w:r>
          </w:p>
          <w:p w14:paraId="65BCB897" w14:textId="77777777" w:rsidR="00F06396" w:rsidRDefault="00F06396" w:rsidP="00F06396">
            <w:pPr>
              <w:tabs>
                <w:tab w:val="left" w:pos="6080"/>
              </w:tabs>
              <w:rPr>
                <w:sz w:val="30"/>
                <w:szCs w:val="30"/>
              </w:rPr>
            </w:pPr>
          </w:p>
          <w:p w14:paraId="3671F244" w14:textId="77777777" w:rsidR="00A55C62" w:rsidRDefault="00F06396" w:rsidP="00F06396">
            <w:pPr>
              <w:tabs>
                <w:tab w:val="left" w:pos="6080"/>
              </w:tabs>
              <w:rPr>
                <w:sz w:val="30"/>
                <w:szCs w:val="30"/>
              </w:rPr>
            </w:pPr>
            <w:r>
              <w:rPr>
                <w:noProof/>
              </w:rPr>
              <w:drawing>
                <wp:inline distT="0" distB="0" distL="0" distR="0" wp14:anchorId="5B8125A7" wp14:editId="048E5D33">
                  <wp:extent cx="6645910" cy="4453890"/>
                  <wp:effectExtent l="0" t="0" r="254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45910" cy="4453890"/>
                          </a:xfrm>
                          <a:prstGeom prst="rect">
                            <a:avLst/>
                          </a:prstGeom>
                        </pic:spPr>
                      </pic:pic>
                    </a:graphicData>
                  </a:graphic>
                </wp:inline>
              </w:drawing>
            </w:r>
            <w:r w:rsidR="00A55C62">
              <w:rPr>
                <w:sz w:val="30"/>
                <w:szCs w:val="30"/>
              </w:rPr>
              <w:t xml:space="preserve"> </w:t>
            </w:r>
          </w:p>
          <w:p w14:paraId="4BC402AB" w14:textId="77777777" w:rsidR="00A55C62" w:rsidRDefault="00A55C62" w:rsidP="00F06396">
            <w:pPr>
              <w:tabs>
                <w:tab w:val="left" w:pos="6080"/>
              </w:tabs>
              <w:rPr>
                <w:sz w:val="30"/>
                <w:szCs w:val="30"/>
              </w:rPr>
            </w:pPr>
          </w:p>
          <w:p w14:paraId="74AE5560" w14:textId="4C67F8E3" w:rsidR="00130B49" w:rsidRDefault="00F06396" w:rsidP="00F06396">
            <w:pPr>
              <w:tabs>
                <w:tab w:val="left" w:pos="6080"/>
              </w:tabs>
              <w:rPr>
                <w:sz w:val="30"/>
                <w:szCs w:val="30"/>
              </w:rPr>
            </w:pPr>
            <w:r w:rsidRPr="00F06396">
              <w:rPr>
                <w:sz w:val="30"/>
                <w:szCs w:val="30"/>
              </w:rPr>
              <w:t>Сразу повзрослели дети, потому что надо было помогать взрослым во всех делах. Они работали на заводах, которые делали снаряды для фронта, детали для машин, котлы для походных кухонь. Вместо беззаботного счастливого детства с веселыми играми и забавами дети по 10-12 часов в день работали на станках, помогая взрослым изготавливать оружие и вещи для победы над врагом. Плохо одетые, опухшие от голода, никогда не высыпавшиеся, они работали наравне со взрослыми. Нередко они не доставали до верстака или станка, и им делала специальные подставки из ящиков. В зной или на лютом морозе (в цеху нередко была только крыша, но не было стен</w:t>
            </w:r>
            <w:r w:rsidR="00130B49">
              <w:rPr>
                <w:sz w:val="30"/>
                <w:szCs w:val="30"/>
              </w:rPr>
              <w:t>),</w:t>
            </w:r>
            <w:r w:rsidRPr="00F06396">
              <w:rPr>
                <w:sz w:val="30"/>
                <w:szCs w:val="30"/>
              </w:rPr>
              <w:t xml:space="preserve"> губы закусив до крови, не сдаваясь усталости в плен. Сутками от станка не отходили. </w:t>
            </w:r>
            <w:r w:rsidR="00130B49">
              <w:rPr>
                <w:sz w:val="30"/>
                <w:szCs w:val="30"/>
              </w:rPr>
              <w:br/>
            </w:r>
          </w:p>
          <w:p w14:paraId="65E70DB3" w14:textId="3678CF67" w:rsidR="00F06396" w:rsidRDefault="00F06396" w:rsidP="00F06396">
            <w:pPr>
              <w:tabs>
                <w:tab w:val="left" w:pos="6080"/>
              </w:tabs>
              <w:rPr>
                <w:sz w:val="30"/>
                <w:szCs w:val="30"/>
              </w:rPr>
            </w:pPr>
            <w:r w:rsidRPr="00F06396">
              <w:rPr>
                <w:sz w:val="30"/>
                <w:szCs w:val="30"/>
              </w:rPr>
              <w:t>А чем еще могли помочь дети во время войны?</w:t>
            </w:r>
            <w:r w:rsidR="00130B49">
              <w:rPr>
                <w:sz w:val="30"/>
                <w:szCs w:val="30"/>
              </w:rPr>
              <w:t xml:space="preserve"> - </w:t>
            </w:r>
            <w:r w:rsidRPr="00F06396">
              <w:rPr>
                <w:sz w:val="30"/>
                <w:szCs w:val="30"/>
              </w:rPr>
              <w:t>Вязали теплые вещи для фронта: варежки, носки, шили и вышивали кисеты для табака, помогали раненым в госпиталях, выступали с концертами, чтобы поддержать их боевой дух, чтобы не скучали наши защитники по своим близким.</w:t>
            </w:r>
          </w:p>
          <w:p w14:paraId="53B96CAC" w14:textId="77777777" w:rsidR="00130B49" w:rsidRDefault="00130B49" w:rsidP="00F06396">
            <w:pPr>
              <w:tabs>
                <w:tab w:val="left" w:pos="6080"/>
              </w:tabs>
              <w:rPr>
                <w:sz w:val="30"/>
                <w:szCs w:val="30"/>
              </w:rPr>
            </w:pPr>
          </w:p>
          <w:p w14:paraId="125251D5" w14:textId="77777777" w:rsidR="00130B49" w:rsidRDefault="00130B49" w:rsidP="00F06396">
            <w:pPr>
              <w:tabs>
                <w:tab w:val="left" w:pos="6080"/>
              </w:tabs>
              <w:rPr>
                <w:sz w:val="30"/>
                <w:szCs w:val="30"/>
              </w:rPr>
            </w:pPr>
          </w:p>
          <w:p w14:paraId="3FFDF90B" w14:textId="36450EB7" w:rsidR="00130B49" w:rsidRPr="00F06396" w:rsidRDefault="00130B49" w:rsidP="00F06396">
            <w:pPr>
              <w:tabs>
                <w:tab w:val="left" w:pos="6080"/>
              </w:tabs>
              <w:rPr>
                <w:sz w:val="30"/>
                <w:szCs w:val="30"/>
              </w:rPr>
            </w:pPr>
            <w:r>
              <w:rPr>
                <w:noProof/>
              </w:rPr>
              <w:drawing>
                <wp:inline distT="0" distB="0" distL="0" distR="0" wp14:anchorId="1CBF7F40" wp14:editId="5BA72665">
                  <wp:extent cx="6451946" cy="4188278"/>
                  <wp:effectExtent l="0" t="0" r="635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9397" cy="4232064"/>
                          </a:xfrm>
                          <a:prstGeom prst="rect">
                            <a:avLst/>
                          </a:prstGeom>
                        </pic:spPr>
                      </pic:pic>
                    </a:graphicData>
                  </a:graphic>
                </wp:inline>
              </w:drawing>
            </w:r>
          </w:p>
          <w:p w14:paraId="3353AA91" w14:textId="77777777" w:rsidR="00130B49" w:rsidRDefault="00130B49" w:rsidP="00F06396">
            <w:pPr>
              <w:tabs>
                <w:tab w:val="left" w:pos="6080"/>
              </w:tabs>
              <w:rPr>
                <w:sz w:val="30"/>
                <w:szCs w:val="30"/>
              </w:rPr>
            </w:pPr>
          </w:p>
          <w:p w14:paraId="7C03C3DA" w14:textId="77777777" w:rsidR="00130B49" w:rsidRDefault="00130B49" w:rsidP="00F06396">
            <w:pPr>
              <w:tabs>
                <w:tab w:val="left" w:pos="6080"/>
              </w:tabs>
              <w:rPr>
                <w:sz w:val="30"/>
                <w:szCs w:val="30"/>
              </w:rPr>
            </w:pPr>
          </w:p>
          <w:p w14:paraId="6C056D95" w14:textId="62ACC31B" w:rsidR="00F06396" w:rsidRPr="00F06396" w:rsidRDefault="00F06396" w:rsidP="00F06396">
            <w:pPr>
              <w:tabs>
                <w:tab w:val="left" w:pos="6080"/>
              </w:tabs>
              <w:rPr>
                <w:sz w:val="30"/>
                <w:szCs w:val="30"/>
              </w:rPr>
            </w:pPr>
            <w:r w:rsidRPr="00F06396">
              <w:rPr>
                <w:sz w:val="30"/>
                <w:szCs w:val="30"/>
              </w:rPr>
              <w:t>Долгие годы продолжалась кровавая война, но враг был разгромлен. Советские воины освободили от фашистов не только нашу страну, но и другие страны Европы. Последние бои были в Берлине – столице Германии. Шли бои за каждую улицу, за каждый дом. И вот наконец наши солдаты взяли рейхстаг (здание, где работало германское правительство) и установили на его крыше красное знамя. Это означало победу нашей страны в Великой Отечественной войне. Фашистская Германия подписала акт о безоговорочной капитуляции</w:t>
            </w:r>
            <w:r w:rsidR="00130B49">
              <w:rPr>
                <w:sz w:val="30"/>
                <w:szCs w:val="30"/>
              </w:rPr>
              <w:t xml:space="preserve"> (возвращение Германии обратно на Родину)</w:t>
            </w:r>
            <w:r w:rsidRPr="00F06396">
              <w:rPr>
                <w:sz w:val="30"/>
                <w:szCs w:val="30"/>
              </w:rPr>
              <w:t xml:space="preserve">. </w:t>
            </w:r>
          </w:p>
          <w:p w14:paraId="2749DA00" w14:textId="18C5C6FE" w:rsidR="00F06396" w:rsidRDefault="00F06396" w:rsidP="00F06396">
            <w:pPr>
              <w:tabs>
                <w:tab w:val="left" w:pos="6080"/>
              </w:tabs>
              <w:rPr>
                <w:sz w:val="30"/>
                <w:szCs w:val="30"/>
              </w:rPr>
            </w:pPr>
            <w:r w:rsidRPr="00F06396">
              <w:rPr>
                <w:sz w:val="30"/>
                <w:szCs w:val="30"/>
              </w:rPr>
              <w:t>Закончилась война в мае 1945 года. 9 мая тысячи людей вышли на улицы столицы. Народ ликовал и пел, прямо на улицах кружились пары в победном вальсе. Люди смеялись, плакали, незнакомые обнимали друг друга. Это был праздник всего народа со слезами на глазах! Все радовались великой победе над врагом и оплакивали погибших. А 24 июня 1945 года в Москве прошел парад Победы. По Красной площади стройными рядами прошли воины-победители. Они несли знамена поверженного врага и бросали на брусчатку древней площади. С тех пор этот праздник стал поистине всенародным торжеством!</w:t>
            </w:r>
          </w:p>
          <w:p w14:paraId="766FAC20" w14:textId="1348F8A0" w:rsidR="00130B49" w:rsidRPr="00F06396" w:rsidRDefault="00130B49" w:rsidP="00F06396">
            <w:pPr>
              <w:tabs>
                <w:tab w:val="left" w:pos="6080"/>
              </w:tabs>
              <w:rPr>
                <w:sz w:val="30"/>
                <w:szCs w:val="30"/>
              </w:rPr>
            </w:pPr>
            <w:r>
              <w:rPr>
                <w:sz w:val="30"/>
                <w:szCs w:val="30"/>
              </w:rPr>
              <w:t xml:space="preserve">       </w:t>
            </w:r>
            <w:r>
              <w:rPr>
                <w:noProof/>
              </w:rPr>
              <w:drawing>
                <wp:inline distT="0" distB="0" distL="0" distR="0" wp14:anchorId="01FCB5F2" wp14:editId="4F45E29C">
                  <wp:extent cx="5602200" cy="369822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08988" cy="3702704"/>
                          </a:xfrm>
                          <a:prstGeom prst="rect">
                            <a:avLst/>
                          </a:prstGeom>
                        </pic:spPr>
                      </pic:pic>
                    </a:graphicData>
                  </a:graphic>
                </wp:inline>
              </w:drawing>
            </w:r>
          </w:p>
          <w:p w14:paraId="77755E8F" w14:textId="77C9B91D" w:rsidR="00130B49" w:rsidRPr="00130B49" w:rsidRDefault="00F06396" w:rsidP="00F06396">
            <w:pPr>
              <w:tabs>
                <w:tab w:val="left" w:pos="6080"/>
              </w:tabs>
              <w:rPr>
                <w:sz w:val="30"/>
                <w:szCs w:val="30"/>
              </w:rPr>
            </w:pPr>
            <w:r w:rsidRPr="00F06396">
              <w:rPr>
                <w:sz w:val="30"/>
                <w:szCs w:val="30"/>
              </w:rPr>
              <w:t>В честь этого замечательного праздника каждый год 9 Мая во всех городах России проходят торжества. В столице нашей Родины – Москве на Красной площади проходит военный парад. Улицы расцветают улыбками радости, пышными букетами цветов и яркими шарами, звучит торжественная музыка.</w:t>
            </w:r>
          </w:p>
        </w:tc>
      </w:tr>
      <w:tr w:rsidR="004149AF" w:rsidRPr="00F34C84" w14:paraId="6ECA8C05" w14:textId="77777777" w:rsidTr="00CA5DD7">
        <w:trPr>
          <w:trHeight w:val="700"/>
        </w:trPr>
        <w:tc>
          <w:tcPr>
            <w:tcW w:w="10466" w:type="dxa"/>
            <w:tcMar>
              <w:top w:w="576" w:type="dxa"/>
              <w:bottom w:w="216" w:type="dxa"/>
            </w:tcMar>
          </w:tcPr>
          <w:p w14:paraId="0A580BD4" w14:textId="53EE3872" w:rsidR="004149AF" w:rsidRPr="00F34C84" w:rsidRDefault="00F34C84" w:rsidP="00F34C84">
            <w:pPr>
              <w:pStyle w:val="af6"/>
            </w:pPr>
            <w:r w:rsidRPr="00F34C84">
              <w:lastRenderedPageBreak/>
              <w:t xml:space="preserve">Конструирование </w:t>
            </w:r>
            <w:r>
              <w:br/>
            </w:r>
            <w:r w:rsidRPr="00F34C84">
              <w:t>Тема: «Придумай новую военную технику»</w:t>
            </w:r>
          </w:p>
        </w:tc>
      </w:tr>
      <w:tr w:rsidR="0076002E" w:rsidRPr="00913714" w14:paraId="12B2D5EF" w14:textId="77777777" w:rsidTr="00A55C62">
        <w:tc>
          <w:tcPr>
            <w:tcW w:w="10466" w:type="dxa"/>
            <w:tcMar>
              <w:top w:w="288" w:type="dxa"/>
            </w:tcMar>
          </w:tcPr>
          <w:p w14:paraId="2C7E9A32" w14:textId="003DB13B" w:rsidR="00CA5DD7" w:rsidRPr="002846B3" w:rsidRDefault="00CA5DD7" w:rsidP="00CA5DD7">
            <w:pPr>
              <w:rPr>
                <w:sz w:val="28"/>
                <w:szCs w:val="28"/>
              </w:rPr>
            </w:pPr>
            <w:r w:rsidRPr="002846B3">
              <w:rPr>
                <w:b/>
                <w:bCs/>
                <w:sz w:val="28"/>
                <w:szCs w:val="28"/>
              </w:rPr>
              <w:t>Цели</w:t>
            </w:r>
            <w:r w:rsidRPr="002846B3">
              <w:rPr>
                <w:sz w:val="28"/>
                <w:szCs w:val="28"/>
              </w:rPr>
              <w:t xml:space="preserve">: </w:t>
            </w:r>
            <w:r w:rsidRPr="002846B3">
              <w:rPr>
                <w:sz w:val="28"/>
                <w:szCs w:val="28"/>
              </w:rPr>
              <w:br/>
              <w:t xml:space="preserve">-Закреплять представление о вооружении Российской армии. </w:t>
            </w:r>
            <w:r w:rsidRPr="002846B3">
              <w:rPr>
                <w:sz w:val="28"/>
                <w:szCs w:val="28"/>
              </w:rPr>
              <w:br/>
              <w:t xml:space="preserve">-Побуждать сочетать в работе реальные и вымышленные элементы военной техники. </w:t>
            </w:r>
            <w:r w:rsidRPr="002846B3">
              <w:rPr>
                <w:b/>
                <w:bCs/>
                <w:sz w:val="28"/>
                <w:szCs w:val="28"/>
              </w:rPr>
              <w:t>Оборудование демонстрационное</w:t>
            </w:r>
            <w:r w:rsidRPr="002846B3">
              <w:rPr>
                <w:sz w:val="28"/>
                <w:szCs w:val="28"/>
              </w:rPr>
              <w:t xml:space="preserve">: модель одного из видов военной техники, иллюстрации военной техники. </w:t>
            </w:r>
            <w:r w:rsidRPr="002846B3">
              <w:rPr>
                <w:sz w:val="28"/>
                <w:szCs w:val="28"/>
              </w:rPr>
              <w:br/>
            </w:r>
            <w:r w:rsidRPr="002846B3">
              <w:rPr>
                <w:b/>
                <w:sz w:val="28"/>
                <w:szCs w:val="28"/>
              </w:rPr>
              <w:t>Беседа:</w:t>
            </w:r>
            <w:r w:rsidRPr="002846B3">
              <w:rPr>
                <w:sz w:val="28"/>
                <w:szCs w:val="28"/>
              </w:rPr>
              <w:br/>
            </w:r>
            <w:r w:rsidRPr="002846B3">
              <w:rPr>
                <w:i/>
                <w:iCs/>
                <w:sz w:val="28"/>
                <w:szCs w:val="28"/>
              </w:rPr>
              <w:t>Родитель:</w:t>
            </w:r>
            <w:r w:rsidRPr="002846B3">
              <w:rPr>
                <w:sz w:val="28"/>
                <w:szCs w:val="28"/>
              </w:rPr>
              <w:t xml:space="preserve"> Танки </w:t>
            </w:r>
            <w:proofErr w:type="gramStart"/>
            <w:r w:rsidRPr="002846B3">
              <w:rPr>
                <w:sz w:val="28"/>
                <w:szCs w:val="28"/>
              </w:rPr>
              <w:t>- это</w:t>
            </w:r>
            <w:proofErr w:type="gramEnd"/>
            <w:r w:rsidRPr="002846B3">
              <w:rPr>
                <w:sz w:val="28"/>
                <w:szCs w:val="28"/>
              </w:rPr>
              <w:t xml:space="preserve"> самоходные машины на гусеничном ходу, что позволяет им проходить по любой местности: оврагам и бездорожью. Танки вооружены пушками и пулеметами. Внутри танка находятся люди - экипаж: командир, стрелок, механик и радист. </w:t>
            </w:r>
            <w:r w:rsidRPr="002846B3">
              <w:rPr>
                <w:sz w:val="28"/>
                <w:szCs w:val="28"/>
              </w:rPr>
              <w:br/>
              <w:t>Артиллерийские установки стреляют из пушек снарядами, а ракетные ракетами. Знаменитая ракетная установка «Катюша» громила врагов во время Великой Отечественной войны.</w:t>
            </w:r>
          </w:p>
          <w:p w14:paraId="4326DF35" w14:textId="79A1C914" w:rsidR="00CA5DD7" w:rsidRPr="002846B3" w:rsidRDefault="00CA5DD7" w:rsidP="00CA5DD7">
            <w:pPr>
              <w:rPr>
                <w:sz w:val="28"/>
                <w:szCs w:val="28"/>
              </w:rPr>
            </w:pPr>
            <w:r w:rsidRPr="002846B3">
              <w:rPr>
                <w:sz w:val="28"/>
                <w:szCs w:val="28"/>
              </w:rPr>
              <w:t>В нашей армии есть и авиация: боевые самолеты и вертолеты. Они готовы защищать в случае необходимости наше Отечество с воздуха.</w:t>
            </w:r>
          </w:p>
          <w:p w14:paraId="5902BFAC" w14:textId="60AAD343" w:rsidR="00CA5DD7" w:rsidRPr="002846B3" w:rsidRDefault="00CA5DD7" w:rsidP="00CA5DD7">
            <w:pPr>
              <w:rPr>
                <w:sz w:val="28"/>
                <w:szCs w:val="28"/>
              </w:rPr>
            </w:pPr>
            <w:r w:rsidRPr="002846B3">
              <w:rPr>
                <w:sz w:val="28"/>
                <w:szCs w:val="28"/>
              </w:rPr>
              <w:t xml:space="preserve">Самолет управляется экипажем летчиков </w:t>
            </w:r>
            <w:proofErr w:type="gramStart"/>
            <w:r w:rsidRPr="002846B3">
              <w:rPr>
                <w:sz w:val="28"/>
                <w:szCs w:val="28"/>
              </w:rPr>
              <w:t>- это</w:t>
            </w:r>
            <w:proofErr w:type="gramEnd"/>
            <w:r w:rsidRPr="002846B3">
              <w:rPr>
                <w:sz w:val="28"/>
                <w:szCs w:val="28"/>
              </w:rPr>
              <w:t xml:space="preserve"> первый и второй пилоты, штурман, который прокладывает курс самолета в небе, радист, держащий связь с аэродромом; механик, отвечающий за исправность самолета.</w:t>
            </w:r>
          </w:p>
          <w:p w14:paraId="257D1A28" w14:textId="6F7C7D88" w:rsidR="00CA5DD7" w:rsidRPr="002846B3" w:rsidRDefault="00CA5DD7" w:rsidP="00CA5DD7">
            <w:pPr>
              <w:rPr>
                <w:sz w:val="28"/>
                <w:szCs w:val="28"/>
              </w:rPr>
            </w:pPr>
            <w:r w:rsidRPr="002846B3">
              <w:rPr>
                <w:sz w:val="28"/>
                <w:szCs w:val="28"/>
              </w:rPr>
              <w:t xml:space="preserve">Наши морские просторы защищают военные корабли и подводные лодки. Большие надводные корабли - линкоры вооружены орудиями, пулеметами, крылатыми ракетами. Крейсер </w:t>
            </w:r>
            <w:proofErr w:type="gramStart"/>
            <w:r w:rsidRPr="002846B3">
              <w:rPr>
                <w:sz w:val="28"/>
                <w:szCs w:val="28"/>
              </w:rPr>
              <w:t>- это</w:t>
            </w:r>
            <w:proofErr w:type="gramEnd"/>
            <w:r w:rsidRPr="002846B3">
              <w:rPr>
                <w:sz w:val="28"/>
                <w:szCs w:val="28"/>
              </w:rPr>
              <w:t xml:space="preserve"> корабль поменьше, а миноносец - корабль сторожевой. На корабле есть капитан. Он в ответе за весь корабль. Ему помогают помощник</w:t>
            </w:r>
          </w:p>
          <w:p w14:paraId="2BC8DCB4" w14:textId="72FDCD14" w:rsidR="00CA5DD7" w:rsidRPr="002846B3" w:rsidRDefault="00CA5DD7" w:rsidP="00CA5DD7">
            <w:pPr>
              <w:rPr>
                <w:sz w:val="28"/>
                <w:szCs w:val="28"/>
              </w:rPr>
            </w:pPr>
            <w:r w:rsidRPr="002846B3">
              <w:rPr>
                <w:sz w:val="28"/>
                <w:szCs w:val="28"/>
              </w:rPr>
              <w:t>капитана и штурман, прокладывающий в море курс. Боцман следит за порядком на корабле. Радист поддерживает связь с землей и другими судами.</w:t>
            </w:r>
          </w:p>
          <w:p w14:paraId="7E4742AE" w14:textId="46A9B8CB" w:rsidR="00CA5DD7" w:rsidRPr="002846B3" w:rsidRDefault="00CA5DD7" w:rsidP="00CA5DD7">
            <w:pPr>
              <w:rPr>
                <w:sz w:val="28"/>
                <w:szCs w:val="28"/>
              </w:rPr>
            </w:pPr>
            <w:r w:rsidRPr="002846B3">
              <w:rPr>
                <w:sz w:val="28"/>
                <w:szCs w:val="28"/>
              </w:rPr>
              <w:t>Есть у России и атомные подводные лодки. Они поражают суда противника особыми большими снарядами —торпедами. Подводные лодки передвигаются под водой, они уходят в длительные плавания.</w:t>
            </w:r>
          </w:p>
          <w:p w14:paraId="78231903" w14:textId="75837D0D" w:rsidR="009E5E96" w:rsidRPr="002846B3" w:rsidRDefault="009E5E96" w:rsidP="00CA5DD7">
            <w:pPr>
              <w:rPr>
                <w:sz w:val="28"/>
                <w:szCs w:val="28"/>
              </w:rPr>
            </w:pPr>
          </w:p>
          <w:p w14:paraId="50614A64" w14:textId="61F70FB8" w:rsidR="009E5E96" w:rsidRPr="002846B3" w:rsidRDefault="009E5E96" w:rsidP="00CA5DD7">
            <w:pPr>
              <w:rPr>
                <w:sz w:val="28"/>
                <w:szCs w:val="28"/>
              </w:rPr>
            </w:pPr>
            <w:r w:rsidRPr="002846B3">
              <w:rPr>
                <w:sz w:val="28"/>
                <w:szCs w:val="28"/>
              </w:rPr>
              <w:t>Родитель параллельно отвечает на вопросы ребёнка по содержанию изложенной информации.</w:t>
            </w:r>
          </w:p>
          <w:p w14:paraId="3C801E55" w14:textId="5BA7EB57" w:rsidR="00CA5DD7" w:rsidRPr="002846B3" w:rsidRDefault="00CA5DD7" w:rsidP="00CA5DD7">
            <w:pPr>
              <w:rPr>
                <w:sz w:val="28"/>
                <w:szCs w:val="28"/>
              </w:rPr>
            </w:pPr>
            <w:r w:rsidRPr="002846B3">
              <w:rPr>
                <w:sz w:val="28"/>
                <w:szCs w:val="28"/>
              </w:rPr>
              <w:t>***</w:t>
            </w:r>
          </w:p>
          <w:p w14:paraId="0AA5D226" w14:textId="327AE046" w:rsidR="00CA5DD7" w:rsidRPr="002846B3" w:rsidRDefault="00CA5DD7" w:rsidP="00CA5DD7">
            <w:pPr>
              <w:rPr>
                <w:sz w:val="28"/>
                <w:szCs w:val="28"/>
              </w:rPr>
            </w:pPr>
            <w:r w:rsidRPr="002846B3">
              <w:rPr>
                <w:sz w:val="28"/>
                <w:szCs w:val="28"/>
              </w:rPr>
              <w:t xml:space="preserve">Родитель показывает модель/иллюстрацию ракетной установки «Катюша», отмечая, что она состоит из 2 частей: машины, способной проехать по бездорожью, и ракетной установки. Затем все вместе анализируют форму «Катюши», выделяя основные части: кабину, шасси, на которых крепится ракетная установка, реактивные ракеты. </w:t>
            </w:r>
            <w:r w:rsidRPr="002846B3">
              <w:rPr>
                <w:sz w:val="28"/>
                <w:szCs w:val="28"/>
              </w:rPr>
              <w:br/>
            </w:r>
          </w:p>
          <w:p w14:paraId="2EFAAAAF" w14:textId="6172B977" w:rsidR="00CA5DD7" w:rsidRPr="002846B3" w:rsidRDefault="00CA5DD7" w:rsidP="00CA5DD7">
            <w:pPr>
              <w:rPr>
                <w:sz w:val="28"/>
                <w:szCs w:val="28"/>
              </w:rPr>
            </w:pPr>
          </w:p>
          <w:p w14:paraId="07B49A7A" w14:textId="0F915766" w:rsidR="00CA5DD7" w:rsidRPr="002846B3" w:rsidRDefault="00CA5DD7" w:rsidP="00CA5DD7">
            <w:pPr>
              <w:rPr>
                <w:sz w:val="28"/>
                <w:szCs w:val="28"/>
              </w:rPr>
            </w:pPr>
          </w:p>
          <w:tbl>
            <w:tblPr>
              <w:tblpPr w:leftFromText="180" w:rightFromText="180" w:vertAnchor="page" w:horzAnchor="margin" w:tblpY="1"/>
              <w:tblOverlap w:val="never"/>
              <w:tblW w:w="0" w:type="auto"/>
              <w:tblCellMar>
                <w:left w:w="0" w:type="dxa"/>
                <w:right w:w="0" w:type="dxa"/>
              </w:tblCellMar>
              <w:tblLook w:val="0600" w:firstRow="0" w:lastRow="0" w:firstColumn="0" w:lastColumn="0" w:noHBand="1" w:noVBand="1"/>
            </w:tblPr>
            <w:tblGrid>
              <w:gridCol w:w="10466"/>
            </w:tblGrid>
            <w:tr w:rsidR="009E5E96" w:rsidRPr="002846B3" w14:paraId="213C01B1" w14:textId="77777777" w:rsidTr="009E5E96">
              <w:trPr>
                <w:trHeight w:val="700"/>
              </w:trPr>
              <w:tc>
                <w:tcPr>
                  <w:tcW w:w="10466" w:type="dxa"/>
                  <w:tcMar>
                    <w:top w:w="576" w:type="dxa"/>
                    <w:bottom w:w="216" w:type="dxa"/>
                  </w:tcMar>
                </w:tcPr>
                <w:p w14:paraId="7CD20CA5" w14:textId="2F09BF0C" w:rsidR="009E5E96" w:rsidRPr="002846B3" w:rsidRDefault="009E5E96" w:rsidP="009E5E96">
                  <w:pPr>
                    <w:pStyle w:val="af6"/>
                    <w:rPr>
                      <w:szCs w:val="28"/>
                    </w:rPr>
                  </w:pPr>
                  <w:r w:rsidRPr="002846B3">
                    <w:rPr>
                      <w:szCs w:val="28"/>
                    </w:rPr>
                    <w:t>Чтение</w:t>
                  </w:r>
                  <w:r w:rsidRPr="002846B3">
                    <w:rPr>
                      <w:szCs w:val="28"/>
                    </w:rPr>
                    <w:br/>
                    <w:t>Тема: Ю. Коваль «Выстрел»</w:t>
                  </w:r>
                </w:p>
              </w:tc>
            </w:tr>
          </w:tbl>
          <w:p w14:paraId="16CFFC70" w14:textId="33390F39" w:rsidR="00CA5DD7" w:rsidRPr="002846B3" w:rsidRDefault="00CA5DD7" w:rsidP="00CA5DD7">
            <w:pPr>
              <w:rPr>
                <w:b/>
                <w:bCs/>
                <w:sz w:val="28"/>
                <w:szCs w:val="28"/>
              </w:rPr>
            </w:pPr>
            <w:r w:rsidRPr="002846B3">
              <w:rPr>
                <w:b/>
                <w:bCs/>
                <w:sz w:val="28"/>
                <w:szCs w:val="28"/>
              </w:rPr>
              <w:t>Цели:</w:t>
            </w:r>
          </w:p>
          <w:p w14:paraId="44141F3E" w14:textId="70E10F67" w:rsidR="00CA5DD7" w:rsidRPr="002846B3" w:rsidRDefault="009E5E96" w:rsidP="00CA5DD7">
            <w:pPr>
              <w:rPr>
                <w:sz w:val="28"/>
                <w:szCs w:val="28"/>
              </w:rPr>
            </w:pPr>
            <w:r w:rsidRPr="002846B3">
              <w:rPr>
                <w:sz w:val="28"/>
                <w:szCs w:val="28"/>
              </w:rPr>
              <w:t>-</w:t>
            </w:r>
            <w:r w:rsidR="00CA5DD7" w:rsidRPr="002846B3">
              <w:rPr>
                <w:sz w:val="28"/>
                <w:szCs w:val="28"/>
              </w:rPr>
              <w:t>Формировать представление о жизни детей в военное время.</w:t>
            </w:r>
          </w:p>
          <w:p w14:paraId="52FF5D19" w14:textId="175DEE6C" w:rsidR="00CA5DD7" w:rsidRPr="002846B3" w:rsidRDefault="009E5E96" w:rsidP="00CA5DD7">
            <w:pPr>
              <w:rPr>
                <w:sz w:val="28"/>
                <w:szCs w:val="28"/>
              </w:rPr>
            </w:pPr>
            <w:r w:rsidRPr="002846B3">
              <w:rPr>
                <w:sz w:val="28"/>
                <w:szCs w:val="28"/>
              </w:rPr>
              <w:t>-</w:t>
            </w:r>
            <w:r w:rsidR="00CA5DD7" w:rsidRPr="002846B3">
              <w:rPr>
                <w:sz w:val="28"/>
                <w:szCs w:val="28"/>
              </w:rPr>
              <w:t xml:space="preserve">Дать понятие о чувствах сострадания и </w:t>
            </w:r>
            <w:r w:rsidRPr="002846B3">
              <w:rPr>
                <w:sz w:val="28"/>
                <w:szCs w:val="28"/>
              </w:rPr>
              <w:t>справедливости</w:t>
            </w:r>
            <w:r w:rsidR="00CA5DD7" w:rsidRPr="002846B3">
              <w:rPr>
                <w:sz w:val="28"/>
                <w:szCs w:val="28"/>
              </w:rPr>
              <w:t>.</w:t>
            </w:r>
          </w:p>
          <w:p w14:paraId="7B60B2DF" w14:textId="059BE245" w:rsidR="00CA5DD7" w:rsidRPr="002846B3" w:rsidRDefault="009E5E96" w:rsidP="00CA5DD7">
            <w:pPr>
              <w:rPr>
                <w:sz w:val="28"/>
                <w:szCs w:val="28"/>
              </w:rPr>
            </w:pPr>
            <w:r w:rsidRPr="002846B3">
              <w:rPr>
                <w:sz w:val="28"/>
                <w:szCs w:val="28"/>
              </w:rPr>
              <w:t>-</w:t>
            </w:r>
            <w:r w:rsidR="00CA5DD7" w:rsidRPr="002846B3">
              <w:rPr>
                <w:sz w:val="28"/>
                <w:szCs w:val="28"/>
              </w:rPr>
              <w:t>Помочь осознать идею произведения: от нападающих нужно</w:t>
            </w:r>
            <w:r w:rsidRPr="002846B3">
              <w:rPr>
                <w:sz w:val="28"/>
                <w:szCs w:val="28"/>
              </w:rPr>
              <w:t xml:space="preserve"> </w:t>
            </w:r>
            <w:r w:rsidR="00CA5DD7" w:rsidRPr="002846B3">
              <w:rPr>
                <w:sz w:val="28"/>
                <w:szCs w:val="28"/>
              </w:rPr>
              <w:t>защищаться и защищать других.</w:t>
            </w:r>
          </w:p>
          <w:p w14:paraId="47BAFCA3" w14:textId="3A33E38D" w:rsidR="00CA5DD7" w:rsidRPr="002846B3" w:rsidRDefault="009E5E96" w:rsidP="00CA5DD7">
            <w:pPr>
              <w:rPr>
                <w:b/>
                <w:bCs/>
                <w:sz w:val="28"/>
                <w:szCs w:val="28"/>
              </w:rPr>
            </w:pPr>
            <w:r w:rsidRPr="002846B3">
              <w:rPr>
                <w:b/>
                <w:bCs/>
                <w:sz w:val="28"/>
                <w:szCs w:val="28"/>
              </w:rPr>
              <w:t>Беседа:</w:t>
            </w:r>
          </w:p>
          <w:p w14:paraId="6B7ADB25" w14:textId="6D28288D" w:rsidR="00CA5DD7" w:rsidRPr="002846B3" w:rsidRDefault="009E5E96" w:rsidP="00CA5DD7">
            <w:pPr>
              <w:rPr>
                <w:sz w:val="28"/>
                <w:szCs w:val="28"/>
              </w:rPr>
            </w:pPr>
            <w:r w:rsidRPr="002846B3">
              <w:rPr>
                <w:sz w:val="28"/>
                <w:szCs w:val="28"/>
              </w:rPr>
              <w:t xml:space="preserve">Родитель </w:t>
            </w:r>
            <w:r w:rsidR="00CA5DD7" w:rsidRPr="002846B3">
              <w:rPr>
                <w:sz w:val="28"/>
                <w:szCs w:val="28"/>
              </w:rPr>
              <w:t>напоминает о приближающемся празднике Победы</w:t>
            </w:r>
            <w:r w:rsidR="00A55C62" w:rsidRPr="002846B3">
              <w:rPr>
                <w:sz w:val="28"/>
                <w:szCs w:val="28"/>
              </w:rPr>
              <w:t xml:space="preserve"> и жизни взрослый и детей в военное время.</w:t>
            </w:r>
          </w:p>
          <w:p w14:paraId="6537E083" w14:textId="2BD64241" w:rsidR="00CA5DD7" w:rsidRPr="002846B3" w:rsidRDefault="009E5E96" w:rsidP="00CA5DD7">
            <w:pPr>
              <w:rPr>
                <w:sz w:val="28"/>
                <w:szCs w:val="28"/>
              </w:rPr>
            </w:pPr>
            <w:r w:rsidRPr="002846B3">
              <w:rPr>
                <w:i/>
                <w:iCs/>
                <w:sz w:val="28"/>
                <w:szCs w:val="28"/>
              </w:rPr>
              <w:t>Родитель:</w:t>
            </w:r>
            <w:r w:rsidR="00A55C62" w:rsidRPr="002846B3">
              <w:rPr>
                <w:i/>
                <w:iCs/>
                <w:sz w:val="28"/>
                <w:szCs w:val="28"/>
              </w:rPr>
              <w:t xml:space="preserve"> </w:t>
            </w:r>
            <w:r w:rsidRPr="002846B3">
              <w:rPr>
                <w:sz w:val="28"/>
                <w:szCs w:val="28"/>
              </w:rPr>
              <w:t>В</w:t>
            </w:r>
            <w:r w:rsidR="00CA5DD7" w:rsidRPr="002846B3">
              <w:rPr>
                <w:sz w:val="28"/>
                <w:szCs w:val="28"/>
              </w:rPr>
              <w:t>се люди страны встали на защиту Родины, как один солдат.</w:t>
            </w:r>
            <w:r w:rsidRPr="002846B3">
              <w:rPr>
                <w:sz w:val="28"/>
                <w:szCs w:val="28"/>
              </w:rPr>
              <w:t xml:space="preserve"> </w:t>
            </w:r>
            <w:r w:rsidR="00CA5DD7" w:rsidRPr="002846B3">
              <w:rPr>
                <w:sz w:val="28"/>
                <w:szCs w:val="28"/>
              </w:rPr>
              <w:t>Взрослые мужчины уходили на фронт воевать. Их провожала вся семья.</w:t>
            </w:r>
          </w:p>
          <w:p w14:paraId="3E95C408" w14:textId="09EBD3FF" w:rsidR="00CA5DD7" w:rsidRPr="002846B3" w:rsidRDefault="00CA5DD7" w:rsidP="00CA5DD7">
            <w:pPr>
              <w:rPr>
                <w:sz w:val="28"/>
                <w:szCs w:val="28"/>
              </w:rPr>
            </w:pPr>
            <w:r w:rsidRPr="002846B3">
              <w:rPr>
                <w:sz w:val="28"/>
                <w:szCs w:val="28"/>
              </w:rPr>
              <w:t>Грустным было расставание: солдаты знали, что не всем суждено вернуться в родной дом. Но нужно было защищать Родину от врага, и они</w:t>
            </w:r>
            <w:r w:rsidR="009E5E96" w:rsidRPr="002846B3">
              <w:rPr>
                <w:sz w:val="28"/>
                <w:szCs w:val="28"/>
              </w:rPr>
              <w:t xml:space="preserve"> </w:t>
            </w:r>
            <w:r w:rsidRPr="002846B3">
              <w:rPr>
                <w:sz w:val="28"/>
                <w:szCs w:val="28"/>
              </w:rPr>
              <w:t>уходили.</w:t>
            </w:r>
          </w:p>
          <w:p w14:paraId="475B4FB4" w14:textId="1BC00E33" w:rsidR="00CA5DD7" w:rsidRPr="002846B3" w:rsidRDefault="00CA5DD7" w:rsidP="00CA5DD7">
            <w:pPr>
              <w:rPr>
                <w:sz w:val="28"/>
                <w:szCs w:val="28"/>
              </w:rPr>
            </w:pPr>
            <w:r w:rsidRPr="002846B3">
              <w:rPr>
                <w:sz w:val="28"/>
                <w:szCs w:val="28"/>
              </w:rPr>
              <w:t>Женщины оставались дома: работали нянями, медсестрами в госпиталях, шили шинели для воинов.</w:t>
            </w:r>
          </w:p>
          <w:p w14:paraId="47E2688A" w14:textId="7F6B6C82" w:rsidR="00CA5DD7" w:rsidRPr="002846B3" w:rsidRDefault="009E5E96" w:rsidP="00CA5DD7">
            <w:pPr>
              <w:rPr>
                <w:sz w:val="28"/>
                <w:szCs w:val="28"/>
              </w:rPr>
            </w:pPr>
            <w:r w:rsidRPr="002846B3">
              <w:rPr>
                <w:sz w:val="28"/>
                <w:szCs w:val="28"/>
              </w:rPr>
              <w:t xml:space="preserve">Люди </w:t>
            </w:r>
            <w:r w:rsidR="00CA5DD7" w:rsidRPr="002846B3">
              <w:rPr>
                <w:sz w:val="28"/>
                <w:szCs w:val="28"/>
              </w:rPr>
              <w:t xml:space="preserve">трудились на заводах: изготавливали снаряды, </w:t>
            </w:r>
            <w:r w:rsidRPr="002846B3">
              <w:rPr>
                <w:sz w:val="28"/>
                <w:szCs w:val="28"/>
              </w:rPr>
              <w:t>воен</w:t>
            </w:r>
            <w:r w:rsidR="00CA5DD7" w:rsidRPr="002846B3">
              <w:rPr>
                <w:sz w:val="28"/>
                <w:szCs w:val="28"/>
              </w:rPr>
              <w:t>ную технику - самолеты, танки, пушки, машины, в деревнях работали</w:t>
            </w:r>
            <w:r w:rsidRPr="002846B3">
              <w:rPr>
                <w:sz w:val="28"/>
                <w:szCs w:val="28"/>
              </w:rPr>
              <w:t xml:space="preserve"> </w:t>
            </w:r>
            <w:r w:rsidR="00CA5DD7" w:rsidRPr="002846B3">
              <w:rPr>
                <w:sz w:val="28"/>
                <w:szCs w:val="28"/>
              </w:rPr>
              <w:t>на полях: выращивали хлеб, овощи, скот, чтобы прокормить нашу</w:t>
            </w:r>
            <w:r w:rsidRPr="002846B3">
              <w:rPr>
                <w:sz w:val="28"/>
                <w:szCs w:val="28"/>
              </w:rPr>
              <w:t xml:space="preserve"> </w:t>
            </w:r>
            <w:r w:rsidR="00CA5DD7" w:rsidRPr="002846B3">
              <w:rPr>
                <w:sz w:val="28"/>
                <w:szCs w:val="28"/>
              </w:rPr>
              <w:t>армию.</w:t>
            </w:r>
          </w:p>
          <w:p w14:paraId="610B7250" w14:textId="156D7D52" w:rsidR="00CA5DD7" w:rsidRPr="002846B3" w:rsidRDefault="00CA5DD7" w:rsidP="00CA5DD7">
            <w:pPr>
              <w:rPr>
                <w:sz w:val="28"/>
                <w:szCs w:val="28"/>
              </w:rPr>
            </w:pPr>
            <w:r w:rsidRPr="002846B3">
              <w:rPr>
                <w:sz w:val="28"/>
                <w:szCs w:val="28"/>
              </w:rPr>
              <w:t>Школьники помогали взрослым, работали в госпиталях, вместе с медсестрами и нянечками ухаживали за ранеными солдатами, поправляли</w:t>
            </w:r>
            <w:r w:rsidR="009E5E96" w:rsidRPr="002846B3">
              <w:rPr>
                <w:sz w:val="28"/>
                <w:szCs w:val="28"/>
              </w:rPr>
              <w:t xml:space="preserve"> </w:t>
            </w:r>
            <w:r w:rsidRPr="002846B3">
              <w:rPr>
                <w:sz w:val="28"/>
                <w:szCs w:val="28"/>
              </w:rPr>
              <w:t>постель, приносили еду и питье, убирали помещение, выступали перед</w:t>
            </w:r>
            <w:r w:rsidR="009E5E96" w:rsidRPr="002846B3">
              <w:rPr>
                <w:sz w:val="28"/>
                <w:szCs w:val="28"/>
              </w:rPr>
              <w:t xml:space="preserve"> </w:t>
            </w:r>
            <w:r w:rsidRPr="002846B3">
              <w:rPr>
                <w:sz w:val="28"/>
                <w:szCs w:val="28"/>
              </w:rPr>
              <w:t>ранеными с концертами, читали стихи, исполняли песни, танцевали.</w:t>
            </w:r>
          </w:p>
          <w:p w14:paraId="4E43B179" w14:textId="44B43DF3" w:rsidR="00CA5DD7" w:rsidRPr="002846B3" w:rsidRDefault="00CA5DD7" w:rsidP="00CA5DD7">
            <w:pPr>
              <w:rPr>
                <w:sz w:val="28"/>
                <w:szCs w:val="28"/>
              </w:rPr>
            </w:pPr>
            <w:r w:rsidRPr="002846B3">
              <w:rPr>
                <w:sz w:val="28"/>
                <w:szCs w:val="28"/>
              </w:rPr>
              <w:t>В</w:t>
            </w:r>
            <w:r w:rsidR="009E5E96" w:rsidRPr="002846B3">
              <w:rPr>
                <w:sz w:val="28"/>
                <w:szCs w:val="28"/>
              </w:rPr>
              <w:t xml:space="preserve"> </w:t>
            </w:r>
            <w:r w:rsidRPr="002846B3">
              <w:rPr>
                <w:sz w:val="28"/>
                <w:szCs w:val="28"/>
              </w:rPr>
              <w:t xml:space="preserve">деревнях даже такие же, как </w:t>
            </w:r>
            <w:r w:rsidR="009E5E96" w:rsidRPr="002846B3">
              <w:rPr>
                <w:sz w:val="28"/>
                <w:szCs w:val="28"/>
              </w:rPr>
              <w:t>т</w:t>
            </w:r>
            <w:r w:rsidRPr="002846B3">
              <w:rPr>
                <w:sz w:val="28"/>
                <w:szCs w:val="28"/>
              </w:rPr>
              <w:t>ы</w:t>
            </w:r>
            <w:r w:rsidR="009E5E96" w:rsidRPr="002846B3">
              <w:rPr>
                <w:sz w:val="28"/>
                <w:szCs w:val="28"/>
              </w:rPr>
              <w:t>/вы</w:t>
            </w:r>
            <w:r w:rsidRPr="002846B3">
              <w:rPr>
                <w:sz w:val="28"/>
                <w:szCs w:val="28"/>
              </w:rPr>
              <w:t>, дети помогали матерям прокормить</w:t>
            </w:r>
            <w:r w:rsidR="009E5E96" w:rsidRPr="002846B3">
              <w:rPr>
                <w:sz w:val="28"/>
                <w:szCs w:val="28"/>
              </w:rPr>
              <w:t xml:space="preserve"> </w:t>
            </w:r>
            <w:r w:rsidRPr="002846B3">
              <w:rPr>
                <w:sz w:val="28"/>
                <w:szCs w:val="28"/>
              </w:rPr>
              <w:t>семью: летом собирали грибы, ягоды, которые сушили в виде лепешек,</w:t>
            </w:r>
            <w:r w:rsidR="009E5E96" w:rsidRPr="002846B3">
              <w:rPr>
                <w:sz w:val="28"/>
                <w:szCs w:val="28"/>
              </w:rPr>
              <w:t xml:space="preserve"> </w:t>
            </w:r>
            <w:r w:rsidRPr="002846B3">
              <w:rPr>
                <w:sz w:val="28"/>
                <w:szCs w:val="28"/>
              </w:rPr>
              <w:t>а</w:t>
            </w:r>
            <w:r w:rsidR="009E5E96" w:rsidRPr="002846B3">
              <w:rPr>
                <w:sz w:val="28"/>
                <w:szCs w:val="28"/>
              </w:rPr>
              <w:t xml:space="preserve"> </w:t>
            </w:r>
            <w:r w:rsidRPr="002846B3">
              <w:rPr>
                <w:sz w:val="28"/>
                <w:szCs w:val="28"/>
              </w:rPr>
              <w:t>зимой размачивали в воде и ели. Весной рвали лебеду и варили из нее</w:t>
            </w:r>
            <w:r w:rsidR="00A55C62" w:rsidRPr="002846B3">
              <w:rPr>
                <w:sz w:val="28"/>
                <w:szCs w:val="28"/>
              </w:rPr>
              <w:t xml:space="preserve"> </w:t>
            </w:r>
            <w:r w:rsidRPr="002846B3">
              <w:rPr>
                <w:sz w:val="28"/>
                <w:szCs w:val="28"/>
              </w:rPr>
              <w:t>суп. Они присматривали за младшими, кроме собственного огорода</w:t>
            </w:r>
            <w:r w:rsidR="00A55C62" w:rsidRPr="002846B3">
              <w:rPr>
                <w:sz w:val="28"/>
                <w:szCs w:val="28"/>
              </w:rPr>
              <w:t xml:space="preserve"> </w:t>
            </w:r>
            <w:r w:rsidRPr="002846B3">
              <w:rPr>
                <w:sz w:val="28"/>
                <w:szCs w:val="28"/>
              </w:rPr>
              <w:t>работали на полях - помогали выращивать для фронта урожай.</w:t>
            </w:r>
          </w:p>
          <w:p w14:paraId="57B1B6D5" w14:textId="0AA08726" w:rsidR="00CA5DD7" w:rsidRPr="002846B3" w:rsidRDefault="00CA5DD7" w:rsidP="00CA5DD7">
            <w:pPr>
              <w:rPr>
                <w:sz w:val="28"/>
                <w:szCs w:val="28"/>
              </w:rPr>
            </w:pPr>
            <w:r w:rsidRPr="002846B3">
              <w:rPr>
                <w:sz w:val="28"/>
                <w:szCs w:val="28"/>
              </w:rPr>
              <w:t>Писатель Юрий Коваль написал книгу о жизни сельских</w:t>
            </w:r>
            <w:r w:rsidR="00A55C62" w:rsidRPr="002846B3">
              <w:rPr>
                <w:sz w:val="28"/>
                <w:szCs w:val="28"/>
              </w:rPr>
              <w:t xml:space="preserve"> </w:t>
            </w:r>
            <w:r w:rsidRPr="002846B3">
              <w:rPr>
                <w:sz w:val="28"/>
                <w:szCs w:val="28"/>
              </w:rPr>
              <w:t>в военное время (</w:t>
            </w:r>
            <w:r w:rsidR="00A55C62" w:rsidRPr="002846B3">
              <w:rPr>
                <w:sz w:val="28"/>
                <w:szCs w:val="28"/>
              </w:rPr>
              <w:t xml:space="preserve">родитель </w:t>
            </w:r>
            <w:r w:rsidRPr="002846B3">
              <w:rPr>
                <w:sz w:val="28"/>
                <w:szCs w:val="28"/>
              </w:rPr>
              <w:t>предлагает послушать рассказ «Выстрел»).</w:t>
            </w:r>
            <w:r w:rsidR="00A55C62" w:rsidRPr="002846B3">
              <w:rPr>
                <w:sz w:val="28"/>
                <w:szCs w:val="28"/>
              </w:rPr>
              <w:t xml:space="preserve">                                                                                               </w:t>
            </w:r>
          </w:p>
          <w:p w14:paraId="7C3B460A" w14:textId="1F4CD6F9" w:rsidR="0076002E" w:rsidRDefault="00A55C62" w:rsidP="00CA5DD7">
            <w:pPr>
              <w:rPr>
                <w:sz w:val="28"/>
                <w:szCs w:val="28"/>
              </w:rPr>
            </w:pPr>
            <w:r w:rsidRPr="002846B3">
              <w:rPr>
                <w:noProof/>
                <w:sz w:val="28"/>
                <w:szCs w:val="28"/>
              </w:rPr>
              <w:drawing>
                <wp:inline distT="0" distB="0" distL="0" distR="0" wp14:anchorId="3F9C77AC" wp14:editId="5BE1E36E">
                  <wp:extent cx="3291840" cy="1736436"/>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65836" cy="1775469"/>
                          </a:xfrm>
                          <a:prstGeom prst="rect">
                            <a:avLst/>
                          </a:prstGeom>
                        </pic:spPr>
                      </pic:pic>
                    </a:graphicData>
                  </a:graphic>
                </wp:inline>
              </w:drawing>
            </w:r>
            <w:r w:rsidRPr="002846B3">
              <w:rPr>
                <w:sz w:val="28"/>
                <w:szCs w:val="28"/>
              </w:rPr>
              <w:t xml:space="preserve"> </w:t>
            </w:r>
            <w:r w:rsidRPr="002846B3">
              <w:rPr>
                <w:noProof/>
                <w:sz w:val="28"/>
                <w:szCs w:val="28"/>
              </w:rPr>
              <w:drawing>
                <wp:inline distT="0" distB="0" distL="0" distR="0" wp14:anchorId="73244D9B" wp14:editId="7E37C598">
                  <wp:extent cx="3177734" cy="1726853"/>
                  <wp:effectExtent l="0" t="0" r="381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flipH="1">
                            <a:off x="0" y="0"/>
                            <a:ext cx="3249090" cy="1765629"/>
                          </a:xfrm>
                          <a:prstGeom prst="rect">
                            <a:avLst/>
                          </a:prstGeom>
                        </pic:spPr>
                      </pic:pic>
                    </a:graphicData>
                  </a:graphic>
                </wp:inline>
              </w:drawing>
            </w:r>
          </w:p>
          <w:p w14:paraId="61DFD81C" w14:textId="19029522" w:rsidR="002846B3" w:rsidRPr="002846B3" w:rsidRDefault="002846B3" w:rsidP="00CA5DD7">
            <w:pPr>
              <w:rPr>
                <w:b/>
                <w:bCs/>
                <w:sz w:val="32"/>
                <w:szCs w:val="32"/>
              </w:rPr>
            </w:pPr>
            <w:r w:rsidRPr="002846B3">
              <w:rPr>
                <w:b/>
                <w:bCs/>
                <w:sz w:val="32"/>
                <w:szCs w:val="32"/>
              </w:rPr>
              <w:lastRenderedPageBreak/>
              <w:t>Юрий Коваль</w:t>
            </w:r>
            <w:r w:rsidRPr="002846B3">
              <w:rPr>
                <w:b/>
                <w:bCs/>
                <w:sz w:val="32"/>
                <w:szCs w:val="32"/>
              </w:rPr>
              <w:t xml:space="preserve"> «Выстрел»</w:t>
            </w:r>
          </w:p>
          <w:p w14:paraId="7F61EF33" w14:textId="77777777" w:rsidR="002846B3" w:rsidRPr="002846B3" w:rsidRDefault="002846B3" w:rsidP="002846B3">
            <w:pPr>
              <w:rPr>
                <w:sz w:val="28"/>
                <w:szCs w:val="28"/>
              </w:rPr>
            </w:pPr>
            <w:r w:rsidRPr="002846B3">
              <w:rPr>
                <w:sz w:val="28"/>
                <w:szCs w:val="28"/>
              </w:rPr>
              <w:t>Школа у нас маленькая.</w:t>
            </w:r>
          </w:p>
          <w:p w14:paraId="6B228105" w14:textId="77777777" w:rsidR="002846B3" w:rsidRPr="002846B3" w:rsidRDefault="002846B3" w:rsidP="002846B3">
            <w:pPr>
              <w:rPr>
                <w:sz w:val="28"/>
                <w:szCs w:val="28"/>
              </w:rPr>
            </w:pPr>
            <w:r w:rsidRPr="002846B3">
              <w:rPr>
                <w:sz w:val="28"/>
                <w:szCs w:val="28"/>
              </w:rPr>
              <w:t>В ней всего-то одна комната. Зато в этой комнате четыре класса.</w:t>
            </w:r>
          </w:p>
          <w:p w14:paraId="25BC82A5" w14:textId="77777777" w:rsidR="002846B3" w:rsidRPr="002846B3" w:rsidRDefault="002846B3" w:rsidP="002846B3">
            <w:pPr>
              <w:rPr>
                <w:sz w:val="28"/>
                <w:szCs w:val="28"/>
              </w:rPr>
            </w:pPr>
            <w:r w:rsidRPr="002846B3">
              <w:rPr>
                <w:sz w:val="28"/>
                <w:szCs w:val="28"/>
              </w:rPr>
              <w:t>В первом — одна ученица, Нюра Зуева.</w:t>
            </w:r>
          </w:p>
          <w:p w14:paraId="4BECC816" w14:textId="77777777" w:rsidR="002846B3" w:rsidRPr="002846B3" w:rsidRDefault="002846B3" w:rsidP="002846B3">
            <w:pPr>
              <w:rPr>
                <w:sz w:val="28"/>
                <w:szCs w:val="28"/>
              </w:rPr>
            </w:pPr>
            <w:r w:rsidRPr="002846B3">
              <w:rPr>
                <w:sz w:val="28"/>
                <w:szCs w:val="28"/>
              </w:rPr>
              <w:t xml:space="preserve">Во втором — опять один ученик, </w:t>
            </w:r>
            <w:proofErr w:type="spellStart"/>
            <w:r w:rsidRPr="002846B3">
              <w:rPr>
                <w:sz w:val="28"/>
                <w:szCs w:val="28"/>
              </w:rPr>
              <w:t>Федюша</w:t>
            </w:r>
            <w:proofErr w:type="spellEnd"/>
            <w:r w:rsidRPr="002846B3">
              <w:rPr>
                <w:sz w:val="28"/>
                <w:szCs w:val="28"/>
              </w:rPr>
              <w:t xml:space="preserve"> Миронов.</w:t>
            </w:r>
          </w:p>
          <w:p w14:paraId="55C4CD28" w14:textId="77777777" w:rsidR="002846B3" w:rsidRPr="002846B3" w:rsidRDefault="002846B3" w:rsidP="002846B3">
            <w:pPr>
              <w:rPr>
                <w:sz w:val="28"/>
                <w:szCs w:val="28"/>
              </w:rPr>
            </w:pPr>
            <w:r w:rsidRPr="002846B3">
              <w:rPr>
                <w:sz w:val="28"/>
                <w:szCs w:val="28"/>
              </w:rPr>
              <w:t>В третьем — два брата Моховы.</w:t>
            </w:r>
          </w:p>
          <w:p w14:paraId="79FF5736" w14:textId="77777777" w:rsidR="002846B3" w:rsidRPr="002846B3" w:rsidRDefault="002846B3" w:rsidP="002846B3">
            <w:pPr>
              <w:rPr>
                <w:sz w:val="28"/>
                <w:szCs w:val="28"/>
              </w:rPr>
            </w:pPr>
            <w:r w:rsidRPr="002846B3">
              <w:rPr>
                <w:sz w:val="28"/>
                <w:szCs w:val="28"/>
              </w:rPr>
              <w:t>А в четвёртом — никого нет. На будущий год братья Моховы будут.</w:t>
            </w:r>
          </w:p>
          <w:p w14:paraId="53C1B118" w14:textId="77777777" w:rsidR="002846B3" w:rsidRPr="002846B3" w:rsidRDefault="002846B3" w:rsidP="002846B3">
            <w:pPr>
              <w:rPr>
                <w:sz w:val="28"/>
                <w:szCs w:val="28"/>
              </w:rPr>
            </w:pPr>
            <w:r w:rsidRPr="002846B3">
              <w:rPr>
                <w:sz w:val="28"/>
                <w:szCs w:val="28"/>
              </w:rPr>
              <w:t>Всего, значит, в школе сколько? Четыре человека.</w:t>
            </w:r>
          </w:p>
          <w:p w14:paraId="48B3D6EF" w14:textId="77777777" w:rsidR="002846B3" w:rsidRPr="002846B3" w:rsidRDefault="002846B3" w:rsidP="002846B3">
            <w:pPr>
              <w:rPr>
                <w:sz w:val="28"/>
                <w:szCs w:val="28"/>
              </w:rPr>
            </w:pPr>
            <w:r w:rsidRPr="002846B3">
              <w:rPr>
                <w:sz w:val="28"/>
                <w:szCs w:val="28"/>
              </w:rPr>
              <w:t xml:space="preserve">С учителем Алексей </w:t>
            </w:r>
            <w:proofErr w:type="spellStart"/>
            <w:r w:rsidRPr="002846B3">
              <w:rPr>
                <w:sz w:val="28"/>
                <w:szCs w:val="28"/>
              </w:rPr>
              <w:t>Степанычем</w:t>
            </w:r>
            <w:proofErr w:type="spellEnd"/>
            <w:r w:rsidRPr="002846B3">
              <w:rPr>
                <w:sz w:val="28"/>
                <w:szCs w:val="28"/>
              </w:rPr>
              <w:t xml:space="preserve"> — пять.</w:t>
            </w:r>
          </w:p>
          <w:p w14:paraId="36497A46" w14:textId="77777777" w:rsidR="002846B3" w:rsidRPr="002846B3" w:rsidRDefault="002846B3" w:rsidP="002846B3">
            <w:pPr>
              <w:rPr>
                <w:sz w:val="28"/>
                <w:szCs w:val="28"/>
              </w:rPr>
            </w:pPr>
            <w:r w:rsidRPr="002846B3">
              <w:rPr>
                <w:sz w:val="28"/>
                <w:szCs w:val="28"/>
              </w:rPr>
              <w:t xml:space="preserve">— Набралось-таки народу, — сказала </w:t>
            </w:r>
            <w:proofErr w:type="spellStart"/>
            <w:r w:rsidRPr="002846B3">
              <w:rPr>
                <w:sz w:val="28"/>
                <w:szCs w:val="28"/>
              </w:rPr>
              <w:t>Нюрка</w:t>
            </w:r>
            <w:proofErr w:type="spellEnd"/>
            <w:r w:rsidRPr="002846B3">
              <w:rPr>
                <w:sz w:val="28"/>
                <w:szCs w:val="28"/>
              </w:rPr>
              <w:t>, когда научилась считать.</w:t>
            </w:r>
          </w:p>
          <w:p w14:paraId="3BE4950A" w14:textId="77777777" w:rsidR="002846B3" w:rsidRPr="002846B3" w:rsidRDefault="002846B3" w:rsidP="002846B3">
            <w:pPr>
              <w:rPr>
                <w:sz w:val="28"/>
                <w:szCs w:val="28"/>
              </w:rPr>
            </w:pPr>
            <w:r w:rsidRPr="002846B3">
              <w:rPr>
                <w:sz w:val="28"/>
                <w:szCs w:val="28"/>
              </w:rPr>
              <w:t xml:space="preserve">— Да, народу немало, — ответил Алексей </w:t>
            </w:r>
            <w:proofErr w:type="spellStart"/>
            <w:r w:rsidRPr="002846B3">
              <w:rPr>
                <w:sz w:val="28"/>
                <w:szCs w:val="28"/>
              </w:rPr>
              <w:t>Степаныч</w:t>
            </w:r>
            <w:proofErr w:type="spellEnd"/>
            <w:r w:rsidRPr="002846B3">
              <w:rPr>
                <w:sz w:val="28"/>
                <w:szCs w:val="28"/>
              </w:rPr>
              <w:t xml:space="preserve">. — И завтра после уроков весь этот народ пойдёт на картошку. Того гляди, ударят холода, а </w:t>
            </w:r>
            <w:proofErr w:type="spellStart"/>
            <w:r w:rsidRPr="002846B3">
              <w:rPr>
                <w:sz w:val="28"/>
                <w:szCs w:val="28"/>
              </w:rPr>
              <w:t>кортошка</w:t>
            </w:r>
            <w:proofErr w:type="spellEnd"/>
            <w:r w:rsidRPr="002846B3">
              <w:rPr>
                <w:sz w:val="28"/>
                <w:szCs w:val="28"/>
              </w:rPr>
              <w:t xml:space="preserve"> у колхоза </w:t>
            </w:r>
            <w:proofErr w:type="spellStart"/>
            <w:r w:rsidRPr="002846B3">
              <w:rPr>
                <w:sz w:val="28"/>
                <w:szCs w:val="28"/>
              </w:rPr>
              <w:t>невыкопанная</w:t>
            </w:r>
            <w:proofErr w:type="spellEnd"/>
            <w:r w:rsidRPr="002846B3">
              <w:rPr>
                <w:sz w:val="28"/>
                <w:szCs w:val="28"/>
              </w:rPr>
              <w:t>.</w:t>
            </w:r>
          </w:p>
          <w:p w14:paraId="4B3670A8" w14:textId="77777777" w:rsidR="002846B3" w:rsidRPr="002846B3" w:rsidRDefault="002846B3" w:rsidP="002846B3">
            <w:pPr>
              <w:rPr>
                <w:sz w:val="28"/>
                <w:szCs w:val="28"/>
              </w:rPr>
            </w:pPr>
            <w:r w:rsidRPr="002846B3">
              <w:rPr>
                <w:sz w:val="28"/>
                <w:szCs w:val="28"/>
              </w:rPr>
              <w:t xml:space="preserve">— А как же кролики? — спросил </w:t>
            </w:r>
            <w:proofErr w:type="spellStart"/>
            <w:r w:rsidRPr="002846B3">
              <w:rPr>
                <w:sz w:val="28"/>
                <w:szCs w:val="28"/>
              </w:rPr>
              <w:t>Федюша</w:t>
            </w:r>
            <w:proofErr w:type="spellEnd"/>
            <w:r w:rsidRPr="002846B3">
              <w:rPr>
                <w:sz w:val="28"/>
                <w:szCs w:val="28"/>
              </w:rPr>
              <w:t xml:space="preserve"> Миронов.</w:t>
            </w:r>
          </w:p>
          <w:p w14:paraId="028CB693" w14:textId="77777777" w:rsidR="002846B3" w:rsidRPr="002846B3" w:rsidRDefault="002846B3" w:rsidP="002846B3">
            <w:pPr>
              <w:rPr>
                <w:sz w:val="28"/>
                <w:szCs w:val="28"/>
              </w:rPr>
            </w:pPr>
            <w:r w:rsidRPr="002846B3">
              <w:rPr>
                <w:sz w:val="28"/>
                <w:szCs w:val="28"/>
              </w:rPr>
              <w:t>— Дежурной за кроликами оставим Нюру.</w:t>
            </w:r>
          </w:p>
          <w:p w14:paraId="6B44DB33" w14:textId="77777777" w:rsidR="002846B3" w:rsidRPr="002846B3" w:rsidRDefault="002846B3" w:rsidP="002846B3">
            <w:pPr>
              <w:rPr>
                <w:sz w:val="28"/>
                <w:szCs w:val="28"/>
              </w:rPr>
            </w:pPr>
            <w:r w:rsidRPr="002846B3">
              <w:rPr>
                <w:sz w:val="28"/>
                <w:szCs w:val="28"/>
              </w:rPr>
              <w:t>Кроликов в школе было немало. Их было больше ста, а именно — сто четыре.</w:t>
            </w:r>
          </w:p>
          <w:p w14:paraId="4B9A1D67" w14:textId="77777777" w:rsidR="002846B3" w:rsidRPr="002846B3" w:rsidRDefault="002846B3" w:rsidP="002846B3">
            <w:pPr>
              <w:rPr>
                <w:sz w:val="28"/>
                <w:szCs w:val="28"/>
              </w:rPr>
            </w:pPr>
            <w:r w:rsidRPr="002846B3">
              <w:rPr>
                <w:sz w:val="28"/>
                <w:szCs w:val="28"/>
              </w:rPr>
              <w:t xml:space="preserve">— Ну, наплодились… — сказала </w:t>
            </w:r>
            <w:proofErr w:type="spellStart"/>
            <w:r w:rsidRPr="002846B3">
              <w:rPr>
                <w:sz w:val="28"/>
                <w:szCs w:val="28"/>
              </w:rPr>
              <w:t>Нюрка</w:t>
            </w:r>
            <w:proofErr w:type="spellEnd"/>
            <w:r w:rsidRPr="002846B3">
              <w:rPr>
                <w:sz w:val="28"/>
                <w:szCs w:val="28"/>
              </w:rPr>
              <w:t xml:space="preserve"> на следующий день, когда все ушли на картошку.</w:t>
            </w:r>
          </w:p>
          <w:p w14:paraId="7266DC25" w14:textId="77777777" w:rsidR="002846B3" w:rsidRPr="002846B3" w:rsidRDefault="002846B3" w:rsidP="002846B3">
            <w:pPr>
              <w:rPr>
                <w:sz w:val="28"/>
                <w:szCs w:val="28"/>
              </w:rPr>
            </w:pPr>
            <w:r w:rsidRPr="002846B3">
              <w:rPr>
                <w:sz w:val="28"/>
                <w:szCs w:val="28"/>
              </w:rPr>
              <w:t>Кролики сидели в деревянных ящиках, а ящики стояли вокруг школы, между яблонями. Даже казалось, что это стоят ульи. Но это были не пчёлы.</w:t>
            </w:r>
          </w:p>
          <w:p w14:paraId="6F186E93" w14:textId="77777777" w:rsidR="002846B3" w:rsidRPr="002846B3" w:rsidRDefault="002846B3" w:rsidP="002846B3">
            <w:pPr>
              <w:rPr>
                <w:sz w:val="28"/>
                <w:szCs w:val="28"/>
              </w:rPr>
            </w:pPr>
            <w:r w:rsidRPr="002846B3">
              <w:rPr>
                <w:sz w:val="28"/>
                <w:szCs w:val="28"/>
              </w:rPr>
              <w:t>Но почему-то казалось, что они жужжат!</w:t>
            </w:r>
          </w:p>
          <w:p w14:paraId="1756F66A" w14:textId="77777777" w:rsidR="002846B3" w:rsidRPr="002846B3" w:rsidRDefault="002846B3" w:rsidP="002846B3">
            <w:pPr>
              <w:rPr>
                <w:sz w:val="28"/>
                <w:szCs w:val="28"/>
              </w:rPr>
            </w:pPr>
            <w:r w:rsidRPr="002846B3">
              <w:rPr>
                <w:sz w:val="28"/>
                <w:szCs w:val="28"/>
              </w:rPr>
              <w:t>Но это, конечно, жужжали не кролики. Это за забором мальчик Витя жужжал на специальной палочке.</w:t>
            </w:r>
          </w:p>
          <w:p w14:paraId="7E380178" w14:textId="77777777" w:rsidR="002846B3" w:rsidRPr="002846B3" w:rsidRDefault="002846B3" w:rsidP="002846B3">
            <w:pPr>
              <w:rPr>
                <w:sz w:val="28"/>
                <w:szCs w:val="28"/>
              </w:rPr>
            </w:pPr>
            <w:r w:rsidRPr="002846B3">
              <w:rPr>
                <w:sz w:val="28"/>
                <w:szCs w:val="28"/>
              </w:rPr>
              <w:t xml:space="preserve">Дежурить </w:t>
            </w:r>
            <w:proofErr w:type="spellStart"/>
            <w:r w:rsidRPr="002846B3">
              <w:rPr>
                <w:sz w:val="28"/>
                <w:szCs w:val="28"/>
              </w:rPr>
              <w:t>Нюрке</w:t>
            </w:r>
            <w:proofErr w:type="spellEnd"/>
            <w:r w:rsidRPr="002846B3">
              <w:rPr>
                <w:sz w:val="28"/>
                <w:szCs w:val="28"/>
              </w:rPr>
              <w:t xml:space="preserve"> было нетрудно.</w:t>
            </w:r>
          </w:p>
          <w:p w14:paraId="459D44F1" w14:textId="77777777" w:rsidR="002846B3" w:rsidRPr="002846B3" w:rsidRDefault="002846B3" w:rsidP="002846B3">
            <w:pPr>
              <w:rPr>
                <w:sz w:val="28"/>
                <w:szCs w:val="28"/>
              </w:rPr>
            </w:pPr>
            <w:r w:rsidRPr="002846B3">
              <w:rPr>
                <w:sz w:val="28"/>
                <w:szCs w:val="28"/>
              </w:rPr>
              <w:t xml:space="preserve">Вначале </w:t>
            </w:r>
            <w:proofErr w:type="spellStart"/>
            <w:r w:rsidRPr="002846B3">
              <w:rPr>
                <w:sz w:val="28"/>
                <w:szCs w:val="28"/>
              </w:rPr>
              <w:t>Нюрка</w:t>
            </w:r>
            <w:proofErr w:type="spellEnd"/>
            <w:r w:rsidRPr="002846B3">
              <w:rPr>
                <w:sz w:val="28"/>
                <w:szCs w:val="28"/>
              </w:rPr>
              <w:t xml:space="preserve"> дала кроликам всякой ботвы и веток. Они жевали, шевелили ушами, подмигивали ей: </w:t>
            </w:r>
            <w:proofErr w:type="gramStart"/>
            <w:r w:rsidRPr="002846B3">
              <w:rPr>
                <w:sz w:val="28"/>
                <w:szCs w:val="28"/>
              </w:rPr>
              <w:t>мол</w:t>
            </w:r>
            <w:proofErr w:type="gramEnd"/>
            <w:r w:rsidRPr="002846B3">
              <w:rPr>
                <w:sz w:val="28"/>
                <w:szCs w:val="28"/>
              </w:rPr>
              <w:t>, давай-да-</w:t>
            </w:r>
            <w:proofErr w:type="spellStart"/>
            <w:r w:rsidRPr="002846B3">
              <w:rPr>
                <w:sz w:val="28"/>
                <w:szCs w:val="28"/>
              </w:rPr>
              <w:t>вай</w:t>
            </w:r>
            <w:proofErr w:type="spellEnd"/>
            <w:r w:rsidRPr="002846B3">
              <w:rPr>
                <w:sz w:val="28"/>
                <w:szCs w:val="28"/>
              </w:rPr>
              <w:t>, наваливай побольше ботвы.</w:t>
            </w:r>
          </w:p>
          <w:p w14:paraId="3D6A9E34" w14:textId="77777777" w:rsidR="002846B3" w:rsidRPr="002846B3" w:rsidRDefault="002846B3" w:rsidP="002846B3">
            <w:pPr>
              <w:rPr>
                <w:sz w:val="28"/>
                <w:szCs w:val="28"/>
              </w:rPr>
            </w:pPr>
            <w:r w:rsidRPr="002846B3">
              <w:rPr>
                <w:sz w:val="28"/>
                <w:szCs w:val="28"/>
              </w:rPr>
              <w:t xml:space="preserve">Потом </w:t>
            </w:r>
            <w:proofErr w:type="spellStart"/>
            <w:r w:rsidRPr="002846B3">
              <w:rPr>
                <w:sz w:val="28"/>
                <w:szCs w:val="28"/>
              </w:rPr>
              <w:t>Нюрка</w:t>
            </w:r>
            <w:proofErr w:type="spellEnd"/>
            <w:r w:rsidRPr="002846B3">
              <w:rPr>
                <w:sz w:val="28"/>
                <w:szCs w:val="28"/>
              </w:rPr>
              <w:t xml:space="preserve"> вымела клетки. Кролики пугались веника, порхали от него. Крольчат </w:t>
            </w:r>
            <w:proofErr w:type="spellStart"/>
            <w:r w:rsidRPr="002846B3">
              <w:rPr>
                <w:sz w:val="28"/>
                <w:szCs w:val="28"/>
              </w:rPr>
              <w:t>Нюрка</w:t>
            </w:r>
            <w:proofErr w:type="spellEnd"/>
            <w:r w:rsidRPr="002846B3">
              <w:rPr>
                <w:sz w:val="28"/>
                <w:szCs w:val="28"/>
              </w:rPr>
              <w:t xml:space="preserve"> выпустила на траву, в загон, огороженный сеткой.</w:t>
            </w:r>
          </w:p>
          <w:p w14:paraId="3E4403C3" w14:textId="77777777" w:rsidR="002846B3" w:rsidRPr="002846B3" w:rsidRDefault="002846B3" w:rsidP="002846B3">
            <w:pPr>
              <w:rPr>
                <w:sz w:val="28"/>
                <w:szCs w:val="28"/>
              </w:rPr>
            </w:pPr>
            <w:r w:rsidRPr="002846B3">
              <w:rPr>
                <w:sz w:val="28"/>
                <w:szCs w:val="28"/>
              </w:rPr>
              <w:t>Дело было сделано. Теперь надо было только следить, чтобы всё было в порядке.</w:t>
            </w:r>
          </w:p>
          <w:p w14:paraId="525125A2" w14:textId="77777777" w:rsidR="002846B3" w:rsidRPr="002846B3" w:rsidRDefault="002846B3" w:rsidP="002846B3">
            <w:pPr>
              <w:rPr>
                <w:sz w:val="28"/>
                <w:szCs w:val="28"/>
              </w:rPr>
            </w:pPr>
            <w:proofErr w:type="spellStart"/>
            <w:r w:rsidRPr="002846B3">
              <w:rPr>
                <w:sz w:val="28"/>
                <w:szCs w:val="28"/>
              </w:rPr>
              <w:t>Нюрка</w:t>
            </w:r>
            <w:proofErr w:type="spellEnd"/>
            <w:r w:rsidRPr="002846B3">
              <w:rPr>
                <w:sz w:val="28"/>
                <w:szCs w:val="28"/>
              </w:rPr>
              <w:t xml:space="preserve"> прошлась по школьному двору — всё было в порядке. Она зашла в чулан и достала сторожевое ружьё.</w:t>
            </w:r>
          </w:p>
          <w:p w14:paraId="0E1D90DF" w14:textId="77777777" w:rsidR="002846B3" w:rsidRPr="002846B3" w:rsidRDefault="002846B3" w:rsidP="002846B3">
            <w:pPr>
              <w:rPr>
                <w:sz w:val="28"/>
                <w:szCs w:val="28"/>
              </w:rPr>
            </w:pPr>
            <w:r w:rsidRPr="002846B3">
              <w:rPr>
                <w:sz w:val="28"/>
                <w:szCs w:val="28"/>
              </w:rPr>
              <w:t>«На всякий случай, — думала она. — Может быть, ястреб налетит».</w:t>
            </w:r>
          </w:p>
          <w:p w14:paraId="1F4B6666" w14:textId="77777777" w:rsidR="002846B3" w:rsidRPr="002846B3" w:rsidRDefault="002846B3" w:rsidP="002846B3">
            <w:pPr>
              <w:rPr>
                <w:sz w:val="28"/>
                <w:szCs w:val="28"/>
              </w:rPr>
            </w:pPr>
            <w:r w:rsidRPr="002846B3">
              <w:rPr>
                <w:sz w:val="28"/>
                <w:szCs w:val="28"/>
              </w:rPr>
              <w:t>Но ястреб не налетал. Он кружил вдалеке, высматривая цыплят.</w:t>
            </w:r>
          </w:p>
          <w:p w14:paraId="2AA4110D" w14:textId="77777777" w:rsidR="002846B3" w:rsidRPr="002846B3" w:rsidRDefault="002846B3" w:rsidP="002846B3">
            <w:pPr>
              <w:rPr>
                <w:sz w:val="28"/>
                <w:szCs w:val="28"/>
              </w:rPr>
            </w:pPr>
            <w:proofErr w:type="spellStart"/>
            <w:r w:rsidRPr="002846B3">
              <w:rPr>
                <w:sz w:val="28"/>
                <w:szCs w:val="28"/>
              </w:rPr>
              <w:t>Нюрке</w:t>
            </w:r>
            <w:proofErr w:type="spellEnd"/>
            <w:r w:rsidRPr="002846B3">
              <w:rPr>
                <w:sz w:val="28"/>
                <w:szCs w:val="28"/>
              </w:rPr>
              <w:t xml:space="preserve"> стало скучно. Она залезла на забор и поглядела в поле. Далеко, на картофельном поле, были видны люди. Изредка приезжал грузовик, нагружался картошкой и снова уезжал.</w:t>
            </w:r>
          </w:p>
          <w:p w14:paraId="732EE9D3" w14:textId="77777777" w:rsidR="002846B3" w:rsidRPr="002846B3" w:rsidRDefault="002846B3" w:rsidP="002846B3">
            <w:pPr>
              <w:rPr>
                <w:sz w:val="28"/>
                <w:szCs w:val="28"/>
              </w:rPr>
            </w:pPr>
            <w:proofErr w:type="spellStart"/>
            <w:r w:rsidRPr="002846B3">
              <w:rPr>
                <w:sz w:val="28"/>
                <w:szCs w:val="28"/>
              </w:rPr>
              <w:t>Нюрка</w:t>
            </w:r>
            <w:proofErr w:type="spellEnd"/>
            <w:r w:rsidRPr="002846B3">
              <w:rPr>
                <w:sz w:val="28"/>
                <w:szCs w:val="28"/>
              </w:rPr>
              <w:t xml:space="preserve"> сидела на заборе, когда подошёл Витя, тот самый, что жужжал на специальной палочке.</w:t>
            </w:r>
          </w:p>
          <w:p w14:paraId="69CD3624" w14:textId="77777777" w:rsidR="002846B3" w:rsidRPr="002846B3" w:rsidRDefault="002846B3" w:rsidP="002846B3">
            <w:pPr>
              <w:rPr>
                <w:sz w:val="28"/>
                <w:szCs w:val="28"/>
              </w:rPr>
            </w:pPr>
            <w:r w:rsidRPr="002846B3">
              <w:rPr>
                <w:sz w:val="28"/>
                <w:szCs w:val="28"/>
              </w:rPr>
              <w:t xml:space="preserve">— Перестань жужжать, — сказала </w:t>
            </w:r>
            <w:proofErr w:type="spellStart"/>
            <w:r w:rsidRPr="002846B3">
              <w:rPr>
                <w:sz w:val="28"/>
                <w:szCs w:val="28"/>
              </w:rPr>
              <w:t>Нюрка</w:t>
            </w:r>
            <w:proofErr w:type="spellEnd"/>
            <w:r w:rsidRPr="002846B3">
              <w:rPr>
                <w:sz w:val="28"/>
                <w:szCs w:val="28"/>
              </w:rPr>
              <w:t>.</w:t>
            </w:r>
          </w:p>
          <w:p w14:paraId="00A2F1E7" w14:textId="77777777" w:rsidR="002846B3" w:rsidRPr="002846B3" w:rsidRDefault="002846B3" w:rsidP="002846B3">
            <w:pPr>
              <w:rPr>
                <w:sz w:val="28"/>
                <w:szCs w:val="28"/>
              </w:rPr>
            </w:pPr>
            <w:r w:rsidRPr="002846B3">
              <w:rPr>
                <w:sz w:val="28"/>
                <w:szCs w:val="28"/>
              </w:rPr>
              <w:t>Витя перестал.</w:t>
            </w:r>
          </w:p>
          <w:p w14:paraId="0626D0D6" w14:textId="77777777" w:rsidR="002846B3" w:rsidRPr="002846B3" w:rsidRDefault="002846B3" w:rsidP="002846B3">
            <w:pPr>
              <w:rPr>
                <w:sz w:val="28"/>
                <w:szCs w:val="28"/>
              </w:rPr>
            </w:pPr>
            <w:r w:rsidRPr="002846B3">
              <w:rPr>
                <w:sz w:val="28"/>
                <w:szCs w:val="28"/>
              </w:rPr>
              <w:t>— Видишь это ружьё?</w:t>
            </w:r>
          </w:p>
          <w:p w14:paraId="4E372B5F" w14:textId="77777777" w:rsidR="002846B3" w:rsidRDefault="002846B3" w:rsidP="002846B3">
            <w:pPr>
              <w:rPr>
                <w:sz w:val="28"/>
                <w:szCs w:val="28"/>
              </w:rPr>
            </w:pPr>
          </w:p>
          <w:p w14:paraId="1A2651C6" w14:textId="1320039C" w:rsidR="002846B3" w:rsidRPr="002846B3" w:rsidRDefault="002846B3" w:rsidP="002846B3">
            <w:pPr>
              <w:rPr>
                <w:sz w:val="28"/>
                <w:szCs w:val="28"/>
              </w:rPr>
            </w:pPr>
            <w:r w:rsidRPr="002846B3">
              <w:rPr>
                <w:sz w:val="28"/>
                <w:szCs w:val="28"/>
              </w:rPr>
              <w:lastRenderedPageBreak/>
              <w:t>Витя приложил к глазам кулаки, пригляделся, как бы в бинокль, и сказал:</w:t>
            </w:r>
          </w:p>
          <w:p w14:paraId="4B1BE876" w14:textId="77777777" w:rsidR="002846B3" w:rsidRPr="002846B3" w:rsidRDefault="002846B3" w:rsidP="002846B3">
            <w:pPr>
              <w:rPr>
                <w:sz w:val="28"/>
                <w:szCs w:val="28"/>
              </w:rPr>
            </w:pPr>
            <w:r w:rsidRPr="002846B3">
              <w:rPr>
                <w:sz w:val="28"/>
                <w:szCs w:val="28"/>
              </w:rPr>
              <w:t>— Вижу, матушка.</w:t>
            </w:r>
          </w:p>
          <w:p w14:paraId="08B1D509" w14:textId="77777777" w:rsidR="002846B3" w:rsidRPr="002846B3" w:rsidRDefault="002846B3" w:rsidP="002846B3">
            <w:pPr>
              <w:rPr>
                <w:sz w:val="28"/>
                <w:szCs w:val="28"/>
              </w:rPr>
            </w:pPr>
            <w:r w:rsidRPr="002846B3">
              <w:rPr>
                <w:sz w:val="28"/>
                <w:szCs w:val="28"/>
              </w:rPr>
              <w:t>— Знаешь, как тут на чего нажимать?</w:t>
            </w:r>
          </w:p>
          <w:p w14:paraId="294681FA" w14:textId="77777777" w:rsidR="002846B3" w:rsidRPr="002846B3" w:rsidRDefault="002846B3" w:rsidP="002846B3">
            <w:pPr>
              <w:rPr>
                <w:sz w:val="28"/>
                <w:szCs w:val="28"/>
              </w:rPr>
            </w:pPr>
            <w:r w:rsidRPr="002846B3">
              <w:rPr>
                <w:sz w:val="28"/>
                <w:szCs w:val="28"/>
              </w:rPr>
              <w:t>Витя кивнул.</w:t>
            </w:r>
          </w:p>
          <w:p w14:paraId="10F52725" w14:textId="77777777" w:rsidR="002846B3" w:rsidRPr="002846B3" w:rsidRDefault="002846B3" w:rsidP="002846B3">
            <w:pPr>
              <w:rPr>
                <w:sz w:val="28"/>
                <w:szCs w:val="28"/>
              </w:rPr>
            </w:pPr>
            <w:r w:rsidRPr="002846B3">
              <w:rPr>
                <w:sz w:val="28"/>
                <w:szCs w:val="28"/>
              </w:rPr>
              <w:t xml:space="preserve">— То-то же, — сказала </w:t>
            </w:r>
            <w:proofErr w:type="spellStart"/>
            <w:r w:rsidRPr="002846B3">
              <w:rPr>
                <w:sz w:val="28"/>
                <w:szCs w:val="28"/>
              </w:rPr>
              <w:t>Нюрка</w:t>
            </w:r>
            <w:proofErr w:type="spellEnd"/>
            <w:r w:rsidRPr="002846B3">
              <w:rPr>
                <w:sz w:val="28"/>
                <w:szCs w:val="28"/>
              </w:rPr>
              <w:t xml:space="preserve"> строго, — изучай военное дело!</w:t>
            </w:r>
          </w:p>
          <w:p w14:paraId="27EB6952" w14:textId="77777777" w:rsidR="002846B3" w:rsidRPr="002846B3" w:rsidRDefault="002846B3" w:rsidP="002846B3">
            <w:pPr>
              <w:rPr>
                <w:sz w:val="28"/>
                <w:szCs w:val="28"/>
              </w:rPr>
            </w:pPr>
            <w:r w:rsidRPr="002846B3">
              <w:rPr>
                <w:sz w:val="28"/>
                <w:szCs w:val="28"/>
              </w:rPr>
              <w:t>Она ещё посидела на заборе. Витя стоял неподалёку, желая пожужжать.</w:t>
            </w:r>
          </w:p>
          <w:p w14:paraId="0D342F15" w14:textId="77777777" w:rsidR="002846B3" w:rsidRPr="002846B3" w:rsidRDefault="002846B3" w:rsidP="002846B3">
            <w:pPr>
              <w:rPr>
                <w:sz w:val="28"/>
                <w:szCs w:val="28"/>
              </w:rPr>
            </w:pPr>
            <w:r w:rsidRPr="002846B3">
              <w:rPr>
                <w:sz w:val="28"/>
                <w:szCs w:val="28"/>
              </w:rPr>
              <w:t xml:space="preserve">— Вот что, — сказала </w:t>
            </w:r>
            <w:proofErr w:type="spellStart"/>
            <w:r w:rsidRPr="002846B3">
              <w:rPr>
                <w:sz w:val="28"/>
                <w:szCs w:val="28"/>
              </w:rPr>
              <w:t>Нюрка</w:t>
            </w:r>
            <w:proofErr w:type="spellEnd"/>
            <w:r w:rsidRPr="002846B3">
              <w:rPr>
                <w:sz w:val="28"/>
                <w:szCs w:val="28"/>
              </w:rPr>
              <w:t xml:space="preserve">. — Садись на крыльцо, сторожи. Если налетит ястреб, кричи изо всех сил, зови меня, </w:t>
            </w:r>
            <w:proofErr w:type="gramStart"/>
            <w:r w:rsidRPr="002846B3">
              <w:rPr>
                <w:sz w:val="28"/>
                <w:szCs w:val="28"/>
              </w:rPr>
              <w:t>А</w:t>
            </w:r>
            <w:proofErr w:type="gramEnd"/>
            <w:r w:rsidRPr="002846B3">
              <w:rPr>
                <w:sz w:val="28"/>
                <w:szCs w:val="28"/>
              </w:rPr>
              <w:t xml:space="preserve"> я сбегаю за ботвой для кроликов.</w:t>
            </w:r>
          </w:p>
          <w:p w14:paraId="25FEE643" w14:textId="77777777" w:rsidR="002846B3" w:rsidRPr="002846B3" w:rsidRDefault="002846B3" w:rsidP="002846B3">
            <w:pPr>
              <w:rPr>
                <w:sz w:val="28"/>
                <w:szCs w:val="28"/>
              </w:rPr>
            </w:pPr>
            <w:r w:rsidRPr="002846B3">
              <w:rPr>
                <w:sz w:val="28"/>
                <w:szCs w:val="28"/>
              </w:rPr>
              <w:t xml:space="preserve">Витя сел на крыльцо, а </w:t>
            </w:r>
            <w:proofErr w:type="spellStart"/>
            <w:r w:rsidRPr="002846B3">
              <w:rPr>
                <w:sz w:val="28"/>
                <w:szCs w:val="28"/>
              </w:rPr>
              <w:t>Нюрка</w:t>
            </w:r>
            <w:proofErr w:type="spellEnd"/>
            <w:r w:rsidRPr="002846B3">
              <w:rPr>
                <w:sz w:val="28"/>
                <w:szCs w:val="28"/>
              </w:rPr>
              <w:t xml:space="preserve"> убрала в чулан ружьё, достала порожний мешок и побежала в поле.</w:t>
            </w:r>
          </w:p>
          <w:p w14:paraId="3ED46391" w14:textId="77777777" w:rsidR="002846B3" w:rsidRPr="002846B3" w:rsidRDefault="002846B3" w:rsidP="002846B3">
            <w:pPr>
              <w:rPr>
                <w:sz w:val="28"/>
                <w:szCs w:val="28"/>
              </w:rPr>
            </w:pPr>
            <w:r w:rsidRPr="002846B3">
              <w:rPr>
                <w:sz w:val="28"/>
                <w:szCs w:val="28"/>
              </w:rPr>
              <w:t>На краю поля лежала картошка — в мешках и отдельными кучами. Особый, сильно розовый сорт. В стороне была сложена гора из картофельной ботвы.</w:t>
            </w:r>
          </w:p>
          <w:p w14:paraId="74FC9999" w14:textId="77777777" w:rsidR="002846B3" w:rsidRPr="002846B3" w:rsidRDefault="002846B3" w:rsidP="002846B3">
            <w:pPr>
              <w:rPr>
                <w:sz w:val="28"/>
                <w:szCs w:val="28"/>
              </w:rPr>
            </w:pPr>
            <w:r w:rsidRPr="002846B3">
              <w:rPr>
                <w:sz w:val="28"/>
                <w:szCs w:val="28"/>
              </w:rPr>
              <w:t xml:space="preserve">Набив ботвой мешок и набрав картошки, </w:t>
            </w:r>
            <w:proofErr w:type="spellStart"/>
            <w:r w:rsidRPr="002846B3">
              <w:rPr>
                <w:sz w:val="28"/>
                <w:szCs w:val="28"/>
              </w:rPr>
              <w:t>Нюрка</w:t>
            </w:r>
            <w:proofErr w:type="spellEnd"/>
            <w:r w:rsidRPr="002846B3">
              <w:rPr>
                <w:sz w:val="28"/>
                <w:szCs w:val="28"/>
              </w:rPr>
              <w:t xml:space="preserve"> пригляделась — далеко ли ребята? Они были далеко, даже не разобрать, где </w:t>
            </w:r>
            <w:proofErr w:type="spellStart"/>
            <w:r w:rsidRPr="002846B3">
              <w:rPr>
                <w:sz w:val="28"/>
                <w:szCs w:val="28"/>
              </w:rPr>
              <w:t>Федюша</w:t>
            </w:r>
            <w:proofErr w:type="spellEnd"/>
            <w:r w:rsidRPr="002846B3">
              <w:rPr>
                <w:sz w:val="28"/>
                <w:szCs w:val="28"/>
              </w:rPr>
              <w:t xml:space="preserve"> Миронов, а где братья Моховы.</w:t>
            </w:r>
          </w:p>
          <w:p w14:paraId="199D8050" w14:textId="77777777" w:rsidR="002846B3" w:rsidRPr="002846B3" w:rsidRDefault="002846B3" w:rsidP="002846B3">
            <w:pPr>
              <w:rPr>
                <w:sz w:val="28"/>
                <w:szCs w:val="28"/>
              </w:rPr>
            </w:pPr>
            <w:r w:rsidRPr="002846B3">
              <w:rPr>
                <w:sz w:val="28"/>
                <w:szCs w:val="28"/>
              </w:rPr>
              <w:t xml:space="preserve">«Добежать, что ль, до них?» — подумала </w:t>
            </w:r>
            <w:proofErr w:type="spellStart"/>
            <w:r w:rsidRPr="002846B3">
              <w:rPr>
                <w:sz w:val="28"/>
                <w:szCs w:val="28"/>
              </w:rPr>
              <w:t>Нюрка</w:t>
            </w:r>
            <w:proofErr w:type="spellEnd"/>
            <w:r w:rsidRPr="002846B3">
              <w:rPr>
                <w:sz w:val="28"/>
                <w:szCs w:val="28"/>
              </w:rPr>
              <w:t>.</w:t>
            </w:r>
          </w:p>
          <w:p w14:paraId="4A504F1C" w14:textId="77777777" w:rsidR="002846B3" w:rsidRPr="002846B3" w:rsidRDefault="002846B3" w:rsidP="002846B3">
            <w:pPr>
              <w:rPr>
                <w:sz w:val="28"/>
                <w:szCs w:val="28"/>
              </w:rPr>
            </w:pPr>
            <w:r w:rsidRPr="002846B3">
              <w:rPr>
                <w:sz w:val="28"/>
                <w:szCs w:val="28"/>
              </w:rPr>
              <w:t>В этот момент ударил выстрел.</w:t>
            </w:r>
          </w:p>
          <w:p w14:paraId="05F7BB0B" w14:textId="77777777" w:rsidR="002846B3" w:rsidRPr="002846B3" w:rsidRDefault="002846B3" w:rsidP="002846B3">
            <w:pPr>
              <w:rPr>
                <w:sz w:val="28"/>
                <w:szCs w:val="28"/>
              </w:rPr>
            </w:pPr>
            <w:proofErr w:type="spellStart"/>
            <w:r w:rsidRPr="002846B3">
              <w:rPr>
                <w:sz w:val="28"/>
                <w:szCs w:val="28"/>
              </w:rPr>
              <w:t>Нюрка</w:t>
            </w:r>
            <w:proofErr w:type="spellEnd"/>
            <w:r w:rsidRPr="002846B3">
              <w:rPr>
                <w:sz w:val="28"/>
                <w:szCs w:val="28"/>
              </w:rPr>
              <w:t xml:space="preserve"> мчалась обратно. Страшная картина представлялась ей — Витя лежит на крыльце весь убитый.</w:t>
            </w:r>
          </w:p>
          <w:p w14:paraId="0BCF4E9F" w14:textId="77777777" w:rsidR="002846B3" w:rsidRPr="002846B3" w:rsidRDefault="002846B3" w:rsidP="002846B3">
            <w:pPr>
              <w:rPr>
                <w:sz w:val="28"/>
                <w:szCs w:val="28"/>
              </w:rPr>
            </w:pPr>
            <w:r w:rsidRPr="002846B3">
              <w:rPr>
                <w:sz w:val="28"/>
                <w:szCs w:val="28"/>
              </w:rPr>
              <w:t xml:space="preserve">Мешок с ботвой подпрыгивал у </w:t>
            </w:r>
            <w:proofErr w:type="spellStart"/>
            <w:r w:rsidRPr="002846B3">
              <w:rPr>
                <w:sz w:val="28"/>
                <w:szCs w:val="28"/>
              </w:rPr>
              <w:t>Нюрки</w:t>
            </w:r>
            <w:proofErr w:type="spellEnd"/>
            <w:r w:rsidRPr="002846B3">
              <w:rPr>
                <w:sz w:val="28"/>
                <w:szCs w:val="28"/>
              </w:rPr>
              <w:t xml:space="preserve"> на спине, картофелина вылетела из ведра, хлопнулась в пыль, завертелась, как маленькая бомба.</w:t>
            </w:r>
          </w:p>
          <w:p w14:paraId="2B07D107" w14:textId="77777777" w:rsidR="002846B3" w:rsidRPr="002846B3" w:rsidRDefault="002846B3" w:rsidP="002846B3">
            <w:pPr>
              <w:rPr>
                <w:sz w:val="28"/>
                <w:szCs w:val="28"/>
              </w:rPr>
            </w:pPr>
            <w:proofErr w:type="spellStart"/>
            <w:r w:rsidRPr="002846B3">
              <w:rPr>
                <w:sz w:val="28"/>
                <w:szCs w:val="28"/>
              </w:rPr>
              <w:t>Нюрка</w:t>
            </w:r>
            <w:proofErr w:type="spellEnd"/>
            <w:r w:rsidRPr="002846B3">
              <w:rPr>
                <w:sz w:val="28"/>
                <w:szCs w:val="28"/>
              </w:rPr>
              <w:t xml:space="preserve"> вбежала на школьный двор и услышала жужжание. Ружьё лежало на ступеньках, а Витя сидел и жужжал на своей палочке. Интересная всё-таки это была палочка. На конце — сургучная блямба, на ней петлею затянут конский волос, к которому привязана глиняная чашечка. Витя помахивал палочкой — конский волос тёрся о сургуч: </w:t>
            </w:r>
            <w:proofErr w:type="spellStart"/>
            <w:r w:rsidRPr="002846B3">
              <w:rPr>
                <w:sz w:val="28"/>
                <w:szCs w:val="28"/>
              </w:rPr>
              <w:t>жжу</w:t>
            </w:r>
            <w:proofErr w:type="spellEnd"/>
            <w:r w:rsidRPr="002846B3">
              <w:rPr>
                <w:sz w:val="28"/>
                <w:szCs w:val="28"/>
              </w:rPr>
              <w:t>…</w:t>
            </w:r>
          </w:p>
          <w:p w14:paraId="65EAB3E9" w14:textId="77777777" w:rsidR="002846B3" w:rsidRPr="002846B3" w:rsidRDefault="002846B3" w:rsidP="002846B3">
            <w:pPr>
              <w:rPr>
                <w:sz w:val="28"/>
                <w:szCs w:val="28"/>
              </w:rPr>
            </w:pPr>
          </w:p>
          <w:p w14:paraId="7804DE96" w14:textId="77777777" w:rsidR="002846B3" w:rsidRPr="002846B3" w:rsidRDefault="002846B3" w:rsidP="002846B3">
            <w:pPr>
              <w:rPr>
                <w:sz w:val="28"/>
                <w:szCs w:val="28"/>
              </w:rPr>
            </w:pPr>
            <w:r w:rsidRPr="002846B3">
              <w:rPr>
                <w:sz w:val="28"/>
                <w:szCs w:val="28"/>
              </w:rPr>
              <w:t xml:space="preserve">— Кто стрелял? — крикнула </w:t>
            </w:r>
            <w:proofErr w:type="spellStart"/>
            <w:r w:rsidRPr="002846B3">
              <w:rPr>
                <w:sz w:val="28"/>
                <w:szCs w:val="28"/>
              </w:rPr>
              <w:t>Нюрка</w:t>
            </w:r>
            <w:proofErr w:type="spellEnd"/>
            <w:r w:rsidRPr="002846B3">
              <w:rPr>
                <w:sz w:val="28"/>
                <w:szCs w:val="28"/>
              </w:rPr>
              <w:t>.</w:t>
            </w:r>
          </w:p>
          <w:p w14:paraId="6DDC24BD" w14:textId="77777777" w:rsidR="002846B3" w:rsidRPr="002846B3" w:rsidRDefault="002846B3" w:rsidP="002846B3">
            <w:pPr>
              <w:rPr>
                <w:sz w:val="28"/>
                <w:szCs w:val="28"/>
              </w:rPr>
            </w:pPr>
            <w:r w:rsidRPr="002846B3">
              <w:rPr>
                <w:sz w:val="28"/>
                <w:szCs w:val="28"/>
              </w:rPr>
              <w:t>Но даже и нечего было кричать. Ясно было, кто стрелял, — пороховое облако ещё висело в бузине.</w:t>
            </w:r>
          </w:p>
          <w:p w14:paraId="317A576E" w14:textId="77777777" w:rsidR="002846B3" w:rsidRPr="002846B3" w:rsidRDefault="002846B3" w:rsidP="002846B3">
            <w:pPr>
              <w:rPr>
                <w:sz w:val="28"/>
                <w:szCs w:val="28"/>
              </w:rPr>
            </w:pPr>
            <w:r w:rsidRPr="002846B3">
              <w:rPr>
                <w:sz w:val="28"/>
                <w:szCs w:val="28"/>
              </w:rPr>
              <w:t>— Ну погоди! Вернутся братья Моховы! Будешь знать, как с ружьём баловать!.. Перестань жужжать!</w:t>
            </w:r>
          </w:p>
          <w:p w14:paraId="3D78D8AC" w14:textId="77777777" w:rsidR="002846B3" w:rsidRPr="002846B3" w:rsidRDefault="002846B3" w:rsidP="002846B3">
            <w:pPr>
              <w:rPr>
                <w:sz w:val="28"/>
                <w:szCs w:val="28"/>
              </w:rPr>
            </w:pPr>
            <w:r w:rsidRPr="002846B3">
              <w:rPr>
                <w:sz w:val="28"/>
                <w:szCs w:val="28"/>
              </w:rPr>
              <w:t>Витя перестал.</w:t>
            </w:r>
          </w:p>
          <w:p w14:paraId="601D23C9" w14:textId="77777777" w:rsidR="002846B3" w:rsidRPr="002846B3" w:rsidRDefault="002846B3" w:rsidP="002846B3">
            <w:pPr>
              <w:rPr>
                <w:sz w:val="28"/>
                <w:szCs w:val="28"/>
              </w:rPr>
            </w:pPr>
            <w:r w:rsidRPr="002846B3">
              <w:rPr>
                <w:sz w:val="28"/>
                <w:szCs w:val="28"/>
              </w:rPr>
              <w:t xml:space="preserve">— Куда пальнул-то? По </w:t>
            </w:r>
            <w:proofErr w:type="spellStart"/>
            <w:r w:rsidRPr="002846B3">
              <w:rPr>
                <w:sz w:val="28"/>
                <w:szCs w:val="28"/>
              </w:rPr>
              <w:t>Мишукиной</w:t>
            </w:r>
            <w:proofErr w:type="spellEnd"/>
            <w:r w:rsidRPr="002846B3">
              <w:rPr>
                <w:sz w:val="28"/>
                <w:szCs w:val="28"/>
              </w:rPr>
              <w:t xml:space="preserve"> козе?</w:t>
            </w:r>
          </w:p>
          <w:p w14:paraId="58F2C609" w14:textId="77777777" w:rsidR="002846B3" w:rsidRPr="002846B3" w:rsidRDefault="002846B3" w:rsidP="002846B3">
            <w:pPr>
              <w:rPr>
                <w:sz w:val="28"/>
                <w:szCs w:val="28"/>
              </w:rPr>
            </w:pPr>
            <w:r w:rsidRPr="002846B3">
              <w:rPr>
                <w:sz w:val="28"/>
                <w:szCs w:val="28"/>
              </w:rPr>
              <w:t>— По ястребу.</w:t>
            </w:r>
          </w:p>
          <w:p w14:paraId="74A4364F" w14:textId="77777777" w:rsidR="002846B3" w:rsidRPr="002846B3" w:rsidRDefault="002846B3" w:rsidP="002846B3">
            <w:pPr>
              <w:rPr>
                <w:sz w:val="28"/>
                <w:szCs w:val="28"/>
              </w:rPr>
            </w:pPr>
            <w:r w:rsidRPr="002846B3">
              <w:rPr>
                <w:sz w:val="28"/>
                <w:szCs w:val="28"/>
              </w:rPr>
              <w:t>— Ври-ври! Ястреб над птичником кружит.</w:t>
            </w:r>
          </w:p>
          <w:p w14:paraId="5AC47C3E" w14:textId="77777777" w:rsidR="002846B3" w:rsidRPr="002846B3" w:rsidRDefault="002846B3" w:rsidP="002846B3">
            <w:pPr>
              <w:rPr>
                <w:sz w:val="28"/>
                <w:szCs w:val="28"/>
              </w:rPr>
            </w:pPr>
            <w:proofErr w:type="spellStart"/>
            <w:r w:rsidRPr="002846B3">
              <w:rPr>
                <w:sz w:val="28"/>
                <w:szCs w:val="28"/>
              </w:rPr>
              <w:t>Нюрка</w:t>
            </w:r>
            <w:proofErr w:type="spellEnd"/>
            <w:r w:rsidRPr="002846B3">
              <w:rPr>
                <w:sz w:val="28"/>
                <w:szCs w:val="28"/>
              </w:rPr>
              <w:t xml:space="preserve"> поглядела в небо, но ястреба не увидела.</w:t>
            </w:r>
          </w:p>
          <w:p w14:paraId="3EDF46FE" w14:textId="77777777" w:rsidR="002846B3" w:rsidRPr="002846B3" w:rsidRDefault="002846B3" w:rsidP="002846B3">
            <w:pPr>
              <w:rPr>
                <w:sz w:val="28"/>
                <w:szCs w:val="28"/>
              </w:rPr>
            </w:pPr>
            <w:r w:rsidRPr="002846B3">
              <w:rPr>
                <w:sz w:val="28"/>
                <w:szCs w:val="28"/>
              </w:rPr>
              <w:t>— Он в крапиве лежит.</w:t>
            </w:r>
          </w:p>
          <w:p w14:paraId="16B34A67" w14:textId="77777777" w:rsidR="002846B3" w:rsidRPr="002846B3" w:rsidRDefault="002846B3" w:rsidP="002846B3">
            <w:pPr>
              <w:rPr>
                <w:sz w:val="28"/>
                <w:szCs w:val="28"/>
              </w:rPr>
            </w:pPr>
            <w:r w:rsidRPr="002846B3">
              <w:rPr>
                <w:sz w:val="28"/>
                <w:szCs w:val="28"/>
              </w:rPr>
              <w:t>Ястреб лежал в крапиве. Крылья его были изломаны и раскинуты в стороны. В пепельных перьях были видны дырки от дробин.</w:t>
            </w:r>
          </w:p>
          <w:p w14:paraId="773A19DF" w14:textId="77777777" w:rsidR="002846B3" w:rsidRPr="002846B3" w:rsidRDefault="002846B3" w:rsidP="002846B3">
            <w:pPr>
              <w:rPr>
                <w:sz w:val="28"/>
                <w:szCs w:val="28"/>
              </w:rPr>
            </w:pPr>
            <w:r w:rsidRPr="002846B3">
              <w:rPr>
                <w:sz w:val="28"/>
                <w:szCs w:val="28"/>
              </w:rPr>
              <w:t xml:space="preserve">Глядя на ястреба, </w:t>
            </w:r>
            <w:proofErr w:type="spellStart"/>
            <w:r w:rsidRPr="002846B3">
              <w:rPr>
                <w:sz w:val="28"/>
                <w:szCs w:val="28"/>
              </w:rPr>
              <w:t>Нюрка</w:t>
            </w:r>
            <w:proofErr w:type="spellEnd"/>
            <w:r w:rsidRPr="002846B3">
              <w:rPr>
                <w:sz w:val="28"/>
                <w:szCs w:val="28"/>
              </w:rPr>
              <w:t xml:space="preserve"> не верила, что это Витя его. Она подумала: может быть, кто-нибудь из взрослых зашёл на школьный двор. Да нет, все взрослые были на картошке.</w:t>
            </w:r>
          </w:p>
          <w:p w14:paraId="0AFF72A8" w14:textId="77777777" w:rsidR="002846B3" w:rsidRPr="002846B3" w:rsidRDefault="002846B3" w:rsidP="002846B3">
            <w:pPr>
              <w:rPr>
                <w:sz w:val="28"/>
                <w:szCs w:val="28"/>
              </w:rPr>
            </w:pPr>
            <w:r w:rsidRPr="002846B3">
              <w:rPr>
                <w:sz w:val="28"/>
                <w:szCs w:val="28"/>
              </w:rPr>
              <w:t>Да, видно, ястреб просчитался.</w:t>
            </w:r>
          </w:p>
          <w:p w14:paraId="04DE4737" w14:textId="77777777" w:rsidR="002846B3" w:rsidRPr="002846B3" w:rsidRDefault="002846B3" w:rsidP="002846B3">
            <w:pPr>
              <w:rPr>
                <w:sz w:val="28"/>
                <w:szCs w:val="28"/>
              </w:rPr>
            </w:pPr>
            <w:r w:rsidRPr="002846B3">
              <w:rPr>
                <w:sz w:val="28"/>
                <w:szCs w:val="28"/>
              </w:rPr>
              <w:lastRenderedPageBreak/>
              <w:t xml:space="preserve">Как ушла </w:t>
            </w:r>
            <w:proofErr w:type="spellStart"/>
            <w:r w:rsidRPr="002846B3">
              <w:rPr>
                <w:sz w:val="28"/>
                <w:szCs w:val="28"/>
              </w:rPr>
              <w:t>Нюрка</w:t>
            </w:r>
            <w:proofErr w:type="spellEnd"/>
            <w:r w:rsidRPr="002846B3">
              <w:rPr>
                <w:sz w:val="28"/>
                <w:szCs w:val="28"/>
              </w:rPr>
              <w:t>, он сразу полетел за крольчатами, а про Витю подумал: мал, дескать. И вот теперь — бряк! — валялся в крапиве.</w:t>
            </w:r>
          </w:p>
          <w:p w14:paraId="5E5EB496" w14:textId="77777777" w:rsidR="002846B3" w:rsidRPr="002846B3" w:rsidRDefault="002846B3" w:rsidP="002846B3">
            <w:pPr>
              <w:rPr>
                <w:sz w:val="28"/>
                <w:szCs w:val="28"/>
              </w:rPr>
            </w:pPr>
            <w:r w:rsidRPr="002846B3">
              <w:rPr>
                <w:sz w:val="28"/>
                <w:szCs w:val="28"/>
              </w:rPr>
              <w:t xml:space="preserve">С поля прибежали ребята. Они </w:t>
            </w:r>
            <w:proofErr w:type="gramStart"/>
            <w:r w:rsidRPr="002846B3">
              <w:rPr>
                <w:sz w:val="28"/>
                <w:szCs w:val="28"/>
              </w:rPr>
              <w:t>завопили</w:t>
            </w:r>
            <w:proofErr w:type="gramEnd"/>
            <w:r w:rsidRPr="002846B3">
              <w:rPr>
                <w:sz w:val="28"/>
                <w:szCs w:val="28"/>
              </w:rPr>
              <w:t xml:space="preserve"> от восторга, что такой маленький Витя убил ястреба.</w:t>
            </w:r>
          </w:p>
          <w:p w14:paraId="7242D3C1" w14:textId="77777777" w:rsidR="002846B3" w:rsidRPr="002846B3" w:rsidRDefault="002846B3" w:rsidP="002846B3">
            <w:pPr>
              <w:rPr>
                <w:sz w:val="28"/>
                <w:szCs w:val="28"/>
              </w:rPr>
            </w:pPr>
            <w:r w:rsidRPr="002846B3">
              <w:rPr>
                <w:sz w:val="28"/>
                <w:szCs w:val="28"/>
              </w:rPr>
              <w:t>— Он будет космонавтом! — кричали братья Моховы и хлопали Витю по спине.</w:t>
            </w:r>
          </w:p>
          <w:p w14:paraId="08C27739" w14:textId="77777777" w:rsidR="002846B3" w:rsidRPr="002846B3" w:rsidRDefault="002846B3" w:rsidP="002846B3">
            <w:pPr>
              <w:rPr>
                <w:sz w:val="28"/>
                <w:szCs w:val="28"/>
              </w:rPr>
            </w:pPr>
            <w:r w:rsidRPr="002846B3">
              <w:rPr>
                <w:sz w:val="28"/>
                <w:szCs w:val="28"/>
              </w:rPr>
              <w:t xml:space="preserve">А </w:t>
            </w:r>
            <w:proofErr w:type="spellStart"/>
            <w:r w:rsidRPr="002846B3">
              <w:rPr>
                <w:sz w:val="28"/>
                <w:szCs w:val="28"/>
              </w:rPr>
              <w:t>Федюша</w:t>
            </w:r>
            <w:proofErr w:type="spellEnd"/>
            <w:r w:rsidRPr="002846B3">
              <w:rPr>
                <w:sz w:val="28"/>
                <w:szCs w:val="28"/>
              </w:rPr>
              <w:t xml:space="preserve"> Миронов изо всей силы гладил его по голове и просто кричал:</w:t>
            </w:r>
          </w:p>
          <w:p w14:paraId="27646C99" w14:textId="77777777" w:rsidR="002846B3" w:rsidRPr="002846B3" w:rsidRDefault="002846B3" w:rsidP="002846B3">
            <w:pPr>
              <w:rPr>
                <w:sz w:val="28"/>
                <w:szCs w:val="28"/>
              </w:rPr>
            </w:pPr>
            <w:r w:rsidRPr="002846B3">
              <w:rPr>
                <w:sz w:val="28"/>
                <w:szCs w:val="28"/>
              </w:rPr>
              <w:t>— Молодец! Молодец!</w:t>
            </w:r>
          </w:p>
          <w:p w14:paraId="52A6E779" w14:textId="77777777" w:rsidR="002846B3" w:rsidRPr="002846B3" w:rsidRDefault="002846B3" w:rsidP="002846B3">
            <w:pPr>
              <w:rPr>
                <w:sz w:val="28"/>
                <w:szCs w:val="28"/>
              </w:rPr>
            </w:pPr>
            <w:r w:rsidRPr="002846B3">
              <w:rPr>
                <w:sz w:val="28"/>
                <w:szCs w:val="28"/>
              </w:rPr>
              <w:t xml:space="preserve">— А мне ястреба жалко, — сказала </w:t>
            </w:r>
            <w:proofErr w:type="spellStart"/>
            <w:r w:rsidRPr="002846B3">
              <w:rPr>
                <w:sz w:val="28"/>
                <w:szCs w:val="28"/>
              </w:rPr>
              <w:t>Нюрка</w:t>
            </w:r>
            <w:proofErr w:type="spellEnd"/>
            <w:r w:rsidRPr="002846B3">
              <w:rPr>
                <w:sz w:val="28"/>
                <w:szCs w:val="28"/>
              </w:rPr>
              <w:t>.</w:t>
            </w:r>
          </w:p>
          <w:p w14:paraId="680AE825" w14:textId="77777777" w:rsidR="002846B3" w:rsidRPr="002846B3" w:rsidRDefault="002846B3" w:rsidP="002846B3">
            <w:pPr>
              <w:rPr>
                <w:sz w:val="28"/>
                <w:szCs w:val="28"/>
              </w:rPr>
            </w:pPr>
            <w:r w:rsidRPr="002846B3">
              <w:rPr>
                <w:sz w:val="28"/>
                <w:szCs w:val="28"/>
              </w:rPr>
              <w:t>— Да ты что! Сколько он у нас кроликов потаскал!</w:t>
            </w:r>
          </w:p>
          <w:p w14:paraId="0578AF75" w14:textId="77777777" w:rsidR="002846B3" w:rsidRPr="002846B3" w:rsidRDefault="002846B3" w:rsidP="002846B3">
            <w:pPr>
              <w:rPr>
                <w:sz w:val="28"/>
                <w:szCs w:val="28"/>
              </w:rPr>
            </w:pPr>
            <w:r w:rsidRPr="002846B3">
              <w:rPr>
                <w:sz w:val="28"/>
                <w:szCs w:val="28"/>
              </w:rPr>
              <w:t>— Всё равно жалко. Такой красивый был!</w:t>
            </w:r>
          </w:p>
          <w:p w14:paraId="01EFD115" w14:textId="77777777" w:rsidR="002846B3" w:rsidRPr="002846B3" w:rsidRDefault="002846B3" w:rsidP="002846B3">
            <w:pPr>
              <w:rPr>
                <w:sz w:val="28"/>
                <w:szCs w:val="28"/>
              </w:rPr>
            </w:pPr>
            <w:r w:rsidRPr="002846B3">
              <w:rPr>
                <w:sz w:val="28"/>
                <w:szCs w:val="28"/>
              </w:rPr>
              <w:t xml:space="preserve">Тут все на </w:t>
            </w:r>
            <w:proofErr w:type="spellStart"/>
            <w:r w:rsidRPr="002846B3">
              <w:rPr>
                <w:sz w:val="28"/>
                <w:szCs w:val="28"/>
              </w:rPr>
              <w:t>Нюрку</w:t>
            </w:r>
            <w:proofErr w:type="spellEnd"/>
            <w:r w:rsidRPr="002846B3">
              <w:rPr>
                <w:sz w:val="28"/>
                <w:szCs w:val="28"/>
              </w:rPr>
              <w:t xml:space="preserve"> накинулись.</w:t>
            </w:r>
          </w:p>
          <w:p w14:paraId="6834C13B" w14:textId="77777777" w:rsidR="002846B3" w:rsidRPr="002846B3" w:rsidRDefault="002846B3" w:rsidP="002846B3">
            <w:pPr>
              <w:rPr>
                <w:sz w:val="28"/>
                <w:szCs w:val="28"/>
              </w:rPr>
            </w:pPr>
            <w:r w:rsidRPr="002846B3">
              <w:rPr>
                <w:sz w:val="28"/>
                <w:szCs w:val="28"/>
              </w:rPr>
              <w:t xml:space="preserve">— А кого тебе больше жалко, — спросил </w:t>
            </w:r>
            <w:proofErr w:type="spellStart"/>
            <w:r w:rsidRPr="002846B3">
              <w:rPr>
                <w:sz w:val="28"/>
                <w:szCs w:val="28"/>
              </w:rPr>
              <w:t>Федюша</w:t>
            </w:r>
            <w:proofErr w:type="spellEnd"/>
            <w:r w:rsidRPr="002846B3">
              <w:rPr>
                <w:sz w:val="28"/>
                <w:szCs w:val="28"/>
              </w:rPr>
              <w:t xml:space="preserve"> Миронов, — ястреба или кроликов?</w:t>
            </w:r>
          </w:p>
          <w:p w14:paraId="4AE5F3E3" w14:textId="77777777" w:rsidR="002846B3" w:rsidRPr="002846B3" w:rsidRDefault="002846B3" w:rsidP="002846B3">
            <w:pPr>
              <w:rPr>
                <w:sz w:val="28"/>
                <w:szCs w:val="28"/>
              </w:rPr>
            </w:pPr>
            <w:r w:rsidRPr="002846B3">
              <w:rPr>
                <w:sz w:val="28"/>
                <w:szCs w:val="28"/>
              </w:rPr>
              <w:t>— И тех и других.</w:t>
            </w:r>
          </w:p>
          <w:p w14:paraId="72CA3B2E" w14:textId="77777777" w:rsidR="002846B3" w:rsidRPr="002846B3" w:rsidRDefault="002846B3" w:rsidP="002846B3">
            <w:pPr>
              <w:rPr>
                <w:sz w:val="28"/>
                <w:szCs w:val="28"/>
              </w:rPr>
            </w:pPr>
            <w:r w:rsidRPr="002846B3">
              <w:rPr>
                <w:sz w:val="28"/>
                <w:szCs w:val="28"/>
              </w:rPr>
              <w:t>— Вот дурёха-то! Кроликов-то жальче! Они ведь махонькие. Скажи ей, Витька. Чего ж ты молчишь?</w:t>
            </w:r>
          </w:p>
          <w:p w14:paraId="534D4D3E" w14:textId="77777777" w:rsidR="002846B3" w:rsidRPr="002846B3" w:rsidRDefault="002846B3" w:rsidP="002846B3">
            <w:pPr>
              <w:rPr>
                <w:sz w:val="28"/>
                <w:szCs w:val="28"/>
              </w:rPr>
            </w:pPr>
            <w:r w:rsidRPr="002846B3">
              <w:rPr>
                <w:sz w:val="28"/>
                <w:szCs w:val="28"/>
              </w:rPr>
              <w:t>Витя сидел на крыльце и молчал.</w:t>
            </w:r>
          </w:p>
          <w:p w14:paraId="57993557" w14:textId="77777777" w:rsidR="002846B3" w:rsidRPr="002846B3" w:rsidRDefault="002846B3" w:rsidP="002846B3">
            <w:pPr>
              <w:rPr>
                <w:sz w:val="28"/>
                <w:szCs w:val="28"/>
              </w:rPr>
            </w:pPr>
            <w:r w:rsidRPr="002846B3">
              <w:rPr>
                <w:sz w:val="28"/>
                <w:szCs w:val="28"/>
              </w:rPr>
              <w:t>И вдруг все увидели, что он плачет. Слёзы у него текут, и он совсем ещё маленький. От силы ему шесть лет.</w:t>
            </w:r>
          </w:p>
          <w:p w14:paraId="2BA02113" w14:textId="77777777" w:rsidR="002846B3" w:rsidRPr="002846B3" w:rsidRDefault="002846B3" w:rsidP="002846B3">
            <w:pPr>
              <w:rPr>
                <w:sz w:val="28"/>
                <w:szCs w:val="28"/>
              </w:rPr>
            </w:pPr>
            <w:r w:rsidRPr="002846B3">
              <w:rPr>
                <w:sz w:val="28"/>
                <w:szCs w:val="28"/>
              </w:rPr>
              <w:t xml:space="preserve">— Не реви, Витька! — закричали братья Моховы. — Ну, </w:t>
            </w:r>
            <w:proofErr w:type="spellStart"/>
            <w:r w:rsidRPr="002846B3">
              <w:rPr>
                <w:sz w:val="28"/>
                <w:szCs w:val="28"/>
              </w:rPr>
              <w:t>Нюрка</w:t>
            </w:r>
            <w:proofErr w:type="spellEnd"/>
            <w:r w:rsidRPr="002846B3">
              <w:rPr>
                <w:sz w:val="28"/>
                <w:szCs w:val="28"/>
              </w:rPr>
              <w:t>!</w:t>
            </w:r>
          </w:p>
          <w:p w14:paraId="3921A0E8" w14:textId="77777777" w:rsidR="002846B3" w:rsidRPr="002846B3" w:rsidRDefault="002846B3" w:rsidP="002846B3">
            <w:pPr>
              <w:rPr>
                <w:sz w:val="28"/>
                <w:szCs w:val="28"/>
              </w:rPr>
            </w:pPr>
            <w:r w:rsidRPr="002846B3">
              <w:rPr>
                <w:sz w:val="28"/>
                <w:szCs w:val="28"/>
              </w:rPr>
              <w:t xml:space="preserve">— Пускай ревёт, — сказала </w:t>
            </w:r>
            <w:proofErr w:type="spellStart"/>
            <w:r w:rsidRPr="002846B3">
              <w:rPr>
                <w:sz w:val="28"/>
                <w:szCs w:val="28"/>
              </w:rPr>
              <w:t>Нюрка</w:t>
            </w:r>
            <w:proofErr w:type="spellEnd"/>
            <w:r w:rsidRPr="002846B3">
              <w:rPr>
                <w:sz w:val="28"/>
                <w:szCs w:val="28"/>
              </w:rPr>
              <w:t>. — Убил птицу — пускай ревёт.</w:t>
            </w:r>
          </w:p>
          <w:p w14:paraId="5A26B74D" w14:textId="77777777" w:rsidR="002846B3" w:rsidRPr="002846B3" w:rsidRDefault="002846B3" w:rsidP="002846B3">
            <w:pPr>
              <w:rPr>
                <w:sz w:val="28"/>
                <w:szCs w:val="28"/>
              </w:rPr>
            </w:pPr>
            <w:r w:rsidRPr="002846B3">
              <w:rPr>
                <w:sz w:val="28"/>
                <w:szCs w:val="28"/>
              </w:rPr>
              <w:t xml:space="preserve">— </w:t>
            </w:r>
            <w:proofErr w:type="spellStart"/>
            <w:r w:rsidRPr="002846B3">
              <w:rPr>
                <w:sz w:val="28"/>
                <w:szCs w:val="28"/>
              </w:rPr>
              <w:t>Нюрка</w:t>
            </w:r>
            <w:proofErr w:type="spellEnd"/>
            <w:r w:rsidRPr="002846B3">
              <w:rPr>
                <w:sz w:val="28"/>
                <w:szCs w:val="28"/>
              </w:rPr>
              <w:t xml:space="preserve">! </w:t>
            </w:r>
            <w:proofErr w:type="spellStart"/>
            <w:r w:rsidRPr="002846B3">
              <w:rPr>
                <w:sz w:val="28"/>
                <w:szCs w:val="28"/>
              </w:rPr>
              <w:t>Нюрка</w:t>
            </w:r>
            <w:proofErr w:type="spellEnd"/>
            <w:r w:rsidRPr="002846B3">
              <w:rPr>
                <w:sz w:val="28"/>
                <w:szCs w:val="28"/>
              </w:rPr>
              <w:t>! Имей совесть! Тебя же поставили сторожить. Сама должна была убить ястреба.</w:t>
            </w:r>
          </w:p>
          <w:p w14:paraId="1A52E8B4" w14:textId="77777777" w:rsidR="002846B3" w:rsidRPr="002846B3" w:rsidRDefault="002846B3" w:rsidP="002846B3">
            <w:pPr>
              <w:rPr>
                <w:sz w:val="28"/>
                <w:szCs w:val="28"/>
              </w:rPr>
            </w:pPr>
            <w:r w:rsidRPr="002846B3">
              <w:rPr>
                <w:sz w:val="28"/>
                <w:szCs w:val="28"/>
              </w:rPr>
              <w:t>— Я бы не стала убивать. Я бы просто шуганула его, он бы улетел.</w:t>
            </w:r>
          </w:p>
          <w:p w14:paraId="79B61229" w14:textId="77777777" w:rsidR="002846B3" w:rsidRPr="002846B3" w:rsidRDefault="002846B3" w:rsidP="002846B3">
            <w:pPr>
              <w:rPr>
                <w:sz w:val="28"/>
                <w:szCs w:val="28"/>
              </w:rPr>
            </w:pPr>
            <w:proofErr w:type="spellStart"/>
            <w:r w:rsidRPr="002846B3">
              <w:rPr>
                <w:sz w:val="28"/>
                <w:szCs w:val="28"/>
              </w:rPr>
              <w:t>Нюрка</w:t>
            </w:r>
            <w:proofErr w:type="spellEnd"/>
            <w:r w:rsidRPr="002846B3">
              <w:rPr>
                <w:sz w:val="28"/>
                <w:szCs w:val="28"/>
              </w:rPr>
              <w:t xml:space="preserve"> стала растапливать печку, которая стояла в саду. Поставила на неё чугун с картошкой.</w:t>
            </w:r>
          </w:p>
          <w:p w14:paraId="58E3A7C1" w14:textId="77777777" w:rsidR="002846B3" w:rsidRPr="002846B3" w:rsidRDefault="002846B3" w:rsidP="002846B3">
            <w:pPr>
              <w:rPr>
                <w:sz w:val="28"/>
                <w:szCs w:val="28"/>
              </w:rPr>
            </w:pPr>
            <w:r w:rsidRPr="002846B3">
              <w:rPr>
                <w:sz w:val="28"/>
                <w:szCs w:val="28"/>
              </w:rPr>
              <w:t>Пока варилась картошка, ребята всё ругались с ней, а Витя плакал.</w:t>
            </w:r>
          </w:p>
          <w:p w14:paraId="30A77081" w14:textId="77777777" w:rsidR="002846B3" w:rsidRPr="002846B3" w:rsidRDefault="002846B3" w:rsidP="002846B3">
            <w:pPr>
              <w:rPr>
                <w:sz w:val="28"/>
                <w:szCs w:val="28"/>
              </w:rPr>
            </w:pPr>
            <w:r w:rsidRPr="002846B3">
              <w:rPr>
                <w:sz w:val="28"/>
                <w:szCs w:val="28"/>
              </w:rPr>
              <w:t xml:space="preserve">— Вот что, </w:t>
            </w:r>
            <w:proofErr w:type="spellStart"/>
            <w:r w:rsidRPr="002846B3">
              <w:rPr>
                <w:sz w:val="28"/>
                <w:szCs w:val="28"/>
              </w:rPr>
              <w:t>Нюрка</w:t>
            </w:r>
            <w:proofErr w:type="spellEnd"/>
            <w:r w:rsidRPr="002846B3">
              <w:rPr>
                <w:sz w:val="28"/>
                <w:szCs w:val="28"/>
              </w:rPr>
              <w:t xml:space="preserve">, — под конец сказал </w:t>
            </w:r>
            <w:proofErr w:type="spellStart"/>
            <w:r w:rsidRPr="002846B3">
              <w:rPr>
                <w:sz w:val="28"/>
                <w:szCs w:val="28"/>
              </w:rPr>
              <w:t>Федюша</w:t>
            </w:r>
            <w:proofErr w:type="spellEnd"/>
            <w:r w:rsidRPr="002846B3">
              <w:rPr>
                <w:sz w:val="28"/>
                <w:szCs w:val="28"/>
              </w:rPr>
              <w:t xml:space="preserve"> Миронов, — Витька к ястребу не лез. Ястреб нападал — Витька защищался. А в сторону такой парень стрелять не станет!</w:t>
            </w:r>
          </w:p>
          <w:p w14:paraId="2293D317" w14:textId="77777777" w:rsidR="002846B3" w:rsidRPr="002846B3" w:rsidRDefault="002846B3" w:rsidP="002846B3">
            <w:pPr>
              <w:rPr>
                <w:sz w:val="28"/>
                <w:szCs w:val="28"/>
              </w:rPr>
            </w:pPr>
            <w:r w:rsidRPr="002846B3">
              <w:rPr>
                <w:sz w:val="28"/>
                <w:szCs w:val="28"/>
              </w:rPr>
              <w:t>Это были справедливые слова.</w:t>
            </w:r>
          </w:p>
          <w:p w14:paraId="1C15E51C" w14:textId="77777777" w:rsidR="002846B3" w:rsidRPr="002846B3" w:rsidRDefault="002846B3" w:rsidP="002846B3">
            <w:pPr>
              <w:rPr>
                <w:sz w:val="28"/>
                <w:szCs w:val="28"/>
              </w:rPr>
            </w:pPr>
            <w:r w:rsidRPr="002846B3">
              <w:rPr>
                <w:sz w:val="28"/>
                <w:szCs w:val="28"/>
              </w:rPr>
              <w:t xml:space="preserve">Но </w:t>
            </w:r>
            <w:proofErr w:type="spellStart"/>
            <w:r w:rsidRPr="002846B3">
              <w:rPr>
                <w:sz w:val="28"/>
                <w:szCs w:val="28"/>
              </w:rPr>
              <w:t>Нюрка</w:t>
            </w:r>
            <w:proofErr w:type="spellEnd"/>
            <w:r w:rsidRPr="002846B3">
              <w:rPr>
                <w:sz w:val="28"/>
                <w:szCs w:val="28"/>
              </w:rPr>
              <w:t xml:space="preserve"> ничего не ответила.</w:t>
            </w:r>
          </w:p>
          <w:p w14:paraId="342DB962" w14:textId="77777777" w:rsidR="002846B3" w:rsidRDefault="002846B3" w:rsidP="002846B3">
            <w:pPr>
              <w:rPr>
                <w:sz w:val="28"/>
                <w:szCs w:val="28"/>
              </w:rPr>
            </w:pPr>
            <w:r w:rsidRPr="002846B3">
              <w:rPr>
                <w:sz w:val="28"/>
                <w:szCs w:val="28"/>
              </w:rPr>
              <w:t>Она надулась и молча вывалила картошку из чугуна прямо на траву.</w:t>
            </w:r>
          </w:p>
          <w:p w14:paraId="495D58D4" w14:textId="77777777" w:rsidR="002846B3" w:rsidRDefault="002846B3" w:rsidP="002846B3">
            <w:pPr>
              <w:rPr>
                <w:sz w:val="28"/>
                <w:szCs w:val="28"/>
              </w:rPr>
            </w:pPr>
          </w:p>
          <w:p w14:paraId="46415F6B" w14:textId="77777777" w:rsidR="002846B3" w:rsidRDefault="002846B3" w:rsidP="002846B3">
            <w:pPr>
              <w:rPr>
                <w:sz w:val="28"/>
                <w:szCs w:val="28"/>
              </w:rPr>
            </w:pPr>
          </w:p>
          <w:p w14:paraId="0E71A8B8" w14:textId="77777777" w:rsidR="002846B3" w:rsidRDefault="002846B3" w:rsidP="002846B3">
            <w:pPr>
              <w:rPr>
                <w:sz w:val="28"/>
                <w:szCs w:val="28"/>
              </w:rPr>
            </w:pPr>
          </w:p>
          <w:p w14:paraId="0D631A72" w14:textId="77777777" w:rsidR="002846B3" w:rsidRDefault="002846B3" w:rsidP="002846B3">
            <w:pPr>
              <w:rPr>
                <w:sz w:val="28"/>
                <w:szCs w:val="28"/>
              </w:rPr>
            </w:pPr>
          </w:p>
          <w:p w14:paraId="72EE974B" w14:textId="77777777" w:rsidR="002846B3" w:rsidRDefault="002846B3" w:rsidP="002846B3">
            <w:pPr>
              <w:rPr>
                <w:sz w:val="28"/>
                <w:szCs w:val="28"/>
              </w:rPr>
            </w:pPr>
          </w:p>
          <w:p w14:paraId="13B93458" w14:textId="77777777" w:rsidR="002846B3" w:rsidRDefault="002846B3" w:rsidP="002846B3">
            <w:pPr>
              <w:rPr>
                <w:sz w:val="28"/>
                <w:szCs w:val="28"/>
              </w:rPr>
            </w:pPr>
          </w:p>
          <w:p w14:paraId="2A477727" w14:textId="462EFD53" w:rsidR="002846B3" w:rsidRPr="002846B3" w:rsidRDefault="002846B3" w:rsidP="002846B3">
            <w:pPr>
              <w:rPr>
                <w:sz w:val="28"/>
                <w:szCs w:val="28"/>
              </w:rPr>
            </w:pPr>
          </w:p>
        </w:tc>
      </w:tr>
      <w:tr w:rsidR="003E59E7" w:rsidRPr="00F34C84" w14:paraId="31DE7AD8" w14:textId="77777777" w:rsidTr="00F176AB">
        <w:trPr>
          <w:trHeight w:val="700"/>
        </w:trPr>
        <w:tc>
          <w:tcPr>
            <w:tcW w:w="10466" w:type="dxa"/>
            <w:tcMar>
              <w:top w:w="576" w:type="dxa"/>
              <w:bottom w:w="216" w:type="dxa"/>
            </w:tcMar>
          </w:tcPr>
          <w:p w14:paraId="49A3F443" w14:textId="590C9E93" w:rsidR="003E59E7" w:rsidRPr="00F34C84" w:rsidRDefault="003E59E7" w:rsidP="00F176AB">
            <w:pPr>
              <w:pStyle w:val="af6"/>
            </w:pPr>
            <w:r>
              <w:lastRenderedPageBreak/>
              <w:t>рИСОВАНИЕ</w:t>
            </w:r>
            <w:r>
              <w:br/>
            </w:r>
            <w:r w:rsidRPr="00F34C84">
              <w:t xml:space="preserve">Тема: </w:t>
            </w:r>
            <w:r>
              <w:t>«пОДАРОК ДЛЯ ВЕТЕРАНОВ</w:t>
            </w:r>
            <w:r w:rsidRPr="00F34C84">
              <w:t>»</w:t>
            </w:r>
          </w:p>
        </w:tc>
      </w:tr>
    </w:tbl>
    <w:p w14:paraId="43184D5E" w14:textId="77777777" w:rsidR="003E59E7" w:rsidRPr="003E59E7" w:rsidRDefault="003E59E7" w:rsidP="003E59E7">
      <w:pPr>
        <w:rPr>
          <w:b/>
          <w:bCs/>
          <w:sz w:val="28"/>
          <w:szCs w:val="28"/>
        </w:rPr>
      </w:pPr>
      <w:r w:rsidRPr="003E59E7">
        <w:rPr>
          <w:b/>
          <w:bCs/>
          <w:sz w:val="28"/>
          <w:szCs w:val="28"/>
        </w:rPr>
        <w:t>Цели:</w:t>
      </w:r>
    </w:p>
    <w:p w14:paraId="05BEFF73" w14:textId="51604554" w:rsidR="003E59E7" w:rsidRPr="003E59E7" w:rsidRDefault="003E59E7" w:rsidP="003E59E7">
      <w:pPr>
        <w:rPr>
          <w:sz w:val="28"/>
          <w:szCs w:val="28"/>
        </w:rPr>
      </w:pPr>
      <w:r w:rsidRPr="003E59E7">
        <w:rPr>
          <w:sz w:val="28"/>
          <w:szCs w:val="28"/>
        </w:rPr>
        <w:t>-Продолжать воспитывать уважение к людям, защищавшим нашу</w:t>
      </w:r>
      <w:r>
        <w:rPr>
          <w:sz w:val="28"/>
          <w:szCs w:val="28"/>
        </w:rPr>
        <w:t xml:space="preserve"> </w:t>
      </w:r>
      <w:r w:rsidRPr="003E59E7">
        <w:rPr>
          <w:sz w:val="28"/>
          <w:szCs w:val="28"/>
        </w:rPr>
        <w:t>Родину.</w:t>
      </w:r>
    </w:p>
    <w:p w14:paraId="0B5A8106" w14:textId="75507FDA" w:rsidR="003E59E7" w:rsidRPr="003E59E7" w:rsidRDefault="003E59E7" w:rsidP="003E59E7">
      <w:pPr>
        <w:rPr>
          <w:sz w:val="28"/>
          <w:szCs w:val="28"/>
        </w:rPr>
      </w:pPr>
      <w:r>
        <w:rPr>
          <w:sz w:val="28"/>
          <w:szCs w:val="28"/>
        </w:rPr>
        <w:t>-</w:t>
      </w:r>
      <w:r w:rsidRPr="003E59E7">
        <w:rPr>
          <w:sz w:val="28"/>
          <w:szCs w:val="28"/>
        </w:rPr>
        <w:t>Учить выбирать содержание рисунка в соответствии с тематикой.</w:t>
      </w:r>
    </w:p>
    <w:p w14:paraId="2A147708" w14:textId="2C45D452" w:rsidR="003E59E7" w:rsidRPr="003E59E7" w:rsidRDefault="003E59E7" w:rsidP="003E59E7">
      <w:pPr>
        <w:rPr>
          <w:sz w:val="28"/>
          <w:szCs w:val="28"/>
        </w:rPr>
      </w:pPr>
      <w:r>
        <w:rPr>
          <w:sz w:val="28"/>
          <w:szCs w:val="28"/>
        </w:rPr>
        <w:t>-</w:t>
      </w:r>
      <w:r w:rsidRPr="003E59E7">
        <w:rPr>
          <w:sz w:val="28"/>
          <w:szCs w:val="28"/>
        </w:rPr>
        <w:t>Закреплять навыки работы акварелью и сыпучими материалами.</w:t>
      </w:r>
    </w:p>
    <w:p w14:paraId="40F0BA84" w14:textId="647CE1D6" w:rsidR="003E59E7" w:rsidRPr="003E59E7" w:rsidRDefault="003E59E7" w:rsidP="003E59E7">
      <w:pPr>
        <w:rPr>
          <w:sz w:val="28"/>
          <w:szCs w:val="28"/>
        </w:rPr>
      </w:pPr>
      <w:r w:rsidRPr="003E59E7">
        <w:rPr>
          <w:b/>
          <w:bCs/>
          <w:sz w:val="28"/>
          <w:szCs w:val="28"/>
        </w:rPr>
        <w:t>Оборудование демонстрационное</w:t>
      </w:r>
      <w:r w:rsidRPr="003E59E7">
        <w:rPr>
          <w:sz w:val="28"/>
          <w:szCs w:val="28"/>
        </w:rPr>
        <w:t>: видеоролик или слайды о праздновании Дня Победы, иллюстрации и фотографии Вечного огня, салюта,</w:t>
      </w:r>
      <w:r>
        <w:rPr>
          <w:sz w:val="28"/>
          <w:szCs w:val="28"/>
        </w:rPr>
        <w:t xml:space="preserve"> </w:t>
      </w:r>
      <w:r w:rsidRPr="003E59E7">
        <w:rPr>
          <w:sz w:val="28"/>
          <w:szCs w:val="28"/>
        </w:rPr>
        <w:t xml:space="preserve">ветеранов, праздничного города, открытки ко Дню Победы, фонограммы военных песен, песни «Вечный огонь» </w:t>
      </w:r>
    </w:p>
    <w:p w14:paraId="49C9E9B8" w14:textId="62B76D2D" w:rsidR="003E59E7" w:rsidRPr="003E59E7" w:rsidRDefault="003E59E7" w:rsidP="003E59E7">
      <w:pPr>
        <w:rPr>
          <w:sz w:val="28"/>
          <w:szCs w:val="28"/>
        </w:rPr>
      </w:pPr>
      <w:r w:rsidRPr="003E59E7">
        <w:rPr>
          <w:b/>
          <w:bCs/>
          <w:sz w:val="28"/>
          <w:szCs w:val="28"/>
        </w:rPr>
        <w:t>раздаточное:</w:t>
      </w:r>
      <w:r w:rsidRPr="003E59E7">
        <w:rPr>
          <w:sz w:val="28"/>
          <w:szCs w:val="28"/>
        </w:rPr>
        <w:t xml:space="preserve"> бумага формата А4, мягкие кисти, акварель, масляная пастель или восковые мелки, простые карандаши.</w:t>
      </w:r>
    </w:p>
    <w:p w14:paraId="3FE93031" w14:textId="4B636672" w:rsidR="003E59E7" w:rsidRPr="003E59E7" w:rsidRDefault="003E59E7" w:rsidP="003E59E7">
      <w:pPr>
        <w:rPr>
          <w:sz w:val="28"/>
          <w:szCs w:val="28"/>
        </w:rPr>
      </w:pPr>
      <w:r w:rsidRPr="003E59E7">
        <w:rPr>
          <w:b/>
          <w:bCs/>
          <w:sz w:val="28"/>
          <w:szCs w:val="28"/>
        </w:rPr>
        <w:t>Беседа:</w:t>
      </w:r>
      <w:r>
        <w:rPr>
          <w:sz w:val="28"/>
          <w:szCs w:val="28"/>
        </w:rPr>
        <w:br/>
        <w:t xml:space="preserve">Родитель </w:t>
      </w:r>
      <w:r w:rsidRPr="003E59E7">
        <w:rPr>
          <w:sz w:val="28"/>
          <w:szCs w:val="28"/>
        </w:rPr>
        <w:t>читает детям стихотворение-загадку Н. Ивановой «Что</w:t>
      </w:r>
      <w:r>
        <w:rPr>
          <w:sz w:val="28"/>
          <w:szCs w:val="28"/>
        </w:rPr>
        <w:t xml:space="preserve"> </w:t>
      </w:r>
      <w:r w:rsidRPr="003E59E7">
        <w:rPr>
          <w:sz w:val="28"/>
          <w:szCs w:val="28"/>
        </w:rPr>
        <w:t>за праздник?»:</w:t>
      </w:r>
    </w:p>
    <w:p w14:paraId="6FEA94F9" w14:textId="77777777" w:rsidR="003E59E7" w:rsidRPr="003E59E7" w:rsidRDefault="003E59E7" w:rsidP="003E59E7">
      <w:pPr>
        <w:rPr>
          <w:i/>
          <w:iCs/>
          <w:sz w:val="28"/>
          <w:szCs w:val="28"/>
        </w:rPr>
      </w:pPr>
      <w:r w:rsidRPr="003E59E7">
        <w:rPr>
          <w:i/>
          <w:iCs/>
          <w:sz w:val="28"/>
          <w:szCs w:val="28"/>
        </w:rPr>
        <w:t>В небе праздничный салют,</w:t>
      </w:r>
    </w:p>
    <w:p w14:paraId="1562181C" w14:textId="77777777" w:rsidR="003E59E7" w:rsidRPr="003E59E7" w:rsidRDefault="003E59E7" w:rsidP="003E59E7">
      <w:pPr>
        <w:rPr>
          <w:i/>
          <w:iCs/>
          <w:sz w:val="28"/>
          <w:szCs w:val="28"/>
        </w:rPr>
      </w:pPr>
      <w:r w:rsidRPr="003E59E7">
        <w:rPr>
          <w:i/>
          <w:iCs/>
          <w:sz w:val="28"/>
          <w:szCs w:val="28"/>
        </w:rPr>
        <w:t>Фейерверки там и тут.</w:t>
      </w:r>
    </w:p>
    <w:p w14:paraId="6F43A331" w14:textId="77777777" w:rsidR="003E59E7" w:rsidRPr="003E59E7" w:rsidRDefault="003E59E7" w:rsidP="003E59E7">
      <w:pPr>
        <w:rPr>
          <w:i/>
          <w:iCs/>
          <w:sz w:val="28"/>
          <w:szCs w:val="28"/>
        </w:rPr>
      </w:pPr>
      <w:r w:rsidRPr="003E59E7">
        <w:rPr>
          <w:i/>
          <w:iCs/>
          <w:sz w:val="28"/>
          <w:szCs w:val="28"/>
        </w:rPr>
        <w:t>Поздравляет вся страна</w:t>
      </w:r>
    </w:p>
    <w:p w14:paraId="10D87169" w14:textId="77777777" w:rsidR="003E59E7" w:rsidRPr="003E59E7" w:rsidRDefault="003E59E7" w:rsidP="003E59E7">
      <w:pPr>
        <w:rPr>
          <w:i/>
          <w:iCs/>
          <w:sz w:val="28"/>
          <w:szCs w:val="28"/>
        </w:rPr>
      </w:pPr>
      <w:r w:rsidRPr="003E59E7">
        <w:rPr>
          <w:i/>
          <w:iCs/>
          <w:sz w:val="28"/>
          <w:szCs w:val="28"/>
        </w:rPr>
        <w:t>Славных ветеранов.</w:t>
      </w:r>
    </w:p>
    <w:p w14:paraId="5A837E1E" w14:textId="77777777" w:rsidR="003E59E7" w:rsidRPr="003E59E7" w:rsidRDefault="003E59E7" w:rsidP="003E59E7">
      <w:pPr>
        <w:rPr>
          <w:i/>
          <w:iCs/>
          <w:sz w:val="28"/>
          <w:szCs w:val="28"/>
        </w:rPr>
      </w:pPr>
      <w:r w:rsidRPr="003E59E7">
        <w:rPr>
          <w:i/>
          <w:iCs/>
          <w:sz w:val="28"/>
          <w:szCs w:val="28"/>
        </w:rPr>
        <w:t>А цветущая весна</w:t>
      </w:r>
    </w:p>
    <w:p w14:paraId="018A2EDA" w14:textId="77777777" w:rsidR="003E59E7" w:rsidRPr="003E59E7" w:rsidRDefault="003E59E7" w:rsidP="003E59E7">
      <w:pPr>
        <w:rPr>
          <w:i/>
          <w:iCs/>
          <w:sz w:val="28"/>
          <w:szCs w:val="28"/>
        </w:rPr>
      </w:pPr>
      <w:r w:rsidRPr="003E59E7">
        <w:rPr>
          <w:i/>
          <w:iCs/>
          <w:sz w:val="28"/>
          <w:szCs w:val="28"/>
        </w:rPr>
        <w:t>Дарит им тюльпаны,</w:t>
      </w:r>
    </w:p>
    <w:p w14:paraId="2D340E87" w14:textId="77777777" w:rsidR="003E59E7" w:rsidRPr="003E59E7" w:rsidRDefault="003E59E7" w:rsidP="003E59E7">
      <w:pPr>
        <w:rPr>
          <w:i/>
          <w:iCs/>
          <w:sz w:val="28"/>
          <w:szCs w:val="28"/>
        </w:rPr>
      </w:pPr>
      <w:r w:rsidRPr="003E59E7">
        <w:rPr>
          <w:i/>
          <w:iCs/>
          <w:sz w:val="28"/>
          <w:szCs w:val="28"/>
        </w:rPr>
        <w:t>Дарит белую сирень.</w:t>
      </w:r>
    </w:p>
    <w:p w14:paraId="411E26C3" w14:textId="77777777" w:rsidR="003E59E7" w:rsidRPr="003E59E7" w:rsidRDefault="003E59E7" w:rsidP="003E59E7">
      <w:pPr>
        <w:rPr>
          <w:i/>
          <w:iCs/>
          <w:sz w:val="28"/>
          <w:szCs w:val="28"/>
        </w:rPr>
      </w:pPr>
      <w:r w:rsidRPr="003E59E7">
        <w:rPr>
          <w:i/>
          <w:iCs/>
          <w:sz w:val="28"/>
          <w:szCs w:val="28"/>
        </w:rPr>
        <w:t>Что за славный майский день?</w:t>
      </w:r>
    </w:p>
    <w:p w14:paraId="3CC1E463" w14:textId="3A8161D4" w:rsidR="003E59E7" w:rsidRPr="003E59E7" w:rsidRDefault="003E59E7" w:rsidP="003E59E7">
      <w:pPr>
        <w:rPr>
          <w:sz w:val="28"/>
          <w:szCs w:val="28"/>
        </w:rPr>
      </w:pPr>
      <w:r w:rsidRPr="003E59E7">
        <w:rPr>
          <w:sz w:val="28"/>
          <w:szCs w:val="28"/>
        </w:rPr>
        <w:t>Вопросы</w:t>
      </w:r>
      <w:r>
        <w:rPr>
          <w:sz w:val="28"/>
          <w:szCs w:val="28"/>
        </w:rPr>
        <w:t xml:space="preserve"> родителя</w:t>
      </w:r>
      <w:r w:rsidRPr="003E59E7">
        <w:rPr>
          <w:sz w:val="28"/>
          <w:szCs w:val="28"/>
        </w:rPr>
        <w:t>:</w:t>
      </w:r>
    </w:p>
    <w:p w14:paraId="75638E84" w14:textId="77777777" w:rsidR="003E59E7" w:rsidRPr="003E59E7" w:rsidRDefault="003E59E7" w:rsidP="003E59E7">
      <w:pPr>
        <w:rPr>
          <w:sz w:val="28"/>
          <w:szCs w:val="28"/>
        </w:rPr>
      </w:pPr>
      <w:r w:rsidRPr="003E59E7">
        <w:rPr>
          <w:sz w:val="28"/>
          <w:szCs w:val="28"/>
        </w:rPr>
        <w:t>- О каком празднике говорится в этом стихотворении?</w:t>
      </w:r>
    </w:p>
    <w:p w14:paraId="075F5505" w14:textId="6A90DA25" w:rsidR="003E59E7" w:rsidRPr="003E59E7" w:rsidRDefault="003E59E7" w:rsidP="003E59E7">
      <w:pPr>
        <w:rPr>
          <w:sz w:val="28"/>
          <w:szCs w:val="28"/>
        </w:rPr>
      </w:pPr>
      <w:r>
        <w:rPr>
          <w:sz w:val="28"/>
          <w:szCs w:val="28"/>
        </w:rPr>
        <w:t xml:space="preserve">- </w:t>
      </w:r>
      <w:r w:rsidRPr="003E59E7">
        <w:rPr>
          <w:sz w:val="28"/>
          <w:szCs w:val="28"/>
        </w:rPr>
        <w:t>Какого числа отмечает вся страна День Победы?</w:t>
      </w:r>
    </w:p>
    <w:p w14:paraId="6F4D460E" w14:textId="70CFFB8A" w:rsidR="003E59E7" w:rsidRPr="003E59E7" w:rsidRDefault="003E59E7" w:rsidP="003E59E7">
      <w:pPr>
        <w:rPr>
          <w:sz w:val="28"/>
          <w:szCs w:val="28"/>
        </w:rPr>
      </w:pPr>
      <w:r>
        <w:rPr>
          <w:sz w:val="28"/>
          <w:szCs w:val="28"/>
        </w:rPr>
        <w:t xml:space="preserve">- </w:t>
      </w:r>
      <w:r w:rsidRPr="003E59E7">
        <w:rPr>
          <w:sz w:val="28"/>
          <w:szCs w:val="28"/>
        </w:rPr>
        <w:t>Какому событию посвящен этот праздник?</w:t>
      </w:r>
    </w:p>
    <w:p w14:paraId="02856B7E" w14:textId="77777777" w:rsidR="003E59E7" w:rsidRPr="003E59E7" w:rsidRDefault="003E59E7" w:rsidP="003E59E7">
      <w:pPr>
        <w:rPr>
          <w:sz w:val="28"/>
          <w:szCs w:val="28"/>
        </w:rPr>
      </w:pPr>
      <w:r w:rsidRPr="003E59E7">
        <w:rPr>
          <w:sz w:val="28"/>
          <w:szCs w:val="28"/>
        </w:rPr>
        <w:t xml:space="preserve"> </w:t>
      </w:r>
    </w:p>
    <w:p w14:paraId="52DE92A8" w14:textId="10832846" w:rsidR="003E59E7" w:rsidRPr="003E59E7" w:rsidRDefault="003E59E7" w:rsidP="003E59E7">
      <w:pPr>
        <w:rPr>
          <w:sz w:val="28"/>
          <w:szCs w:val="28"/>
        </w:rPr>
      </w:pPr>
      <w:r w:rsidRPr="003E59E7">
        <w:rPr>
          <w:i/>
          <w:iCs/>
          <w:sz w:val="28"/>
          <w:szCs w:val="28"/>
        </w:rPr>
        <w:t>Родитель</w:t>
      </w:r>
      <w:r>
        <w:rPr>
          <w:sz w:val="28"/>
          <w:szCs w:val="28"/>
        </w:rPr>
        <w:t xml:space="preserve">: </w:t>
      </w:r>
      <w:r w:rsidRPr="003E59E7">
        <w:rPr>
          <w:sz w:val="28"/>
          <w:szCs w:val="28"/>
        </w:rPr>
        <w:t>9 мая каждый год во всех крупных городах России, в Москве</w:t>
      </w:r>
      <w:r>
        <w:rPr>
          <w:sz w:val="28"/>
          <w:szCs w:val="28"/>
        </w:rPr>
        <w:t xml:space="preserve"> на</w:t>
      </w:r>
    </w:p>
    <w:p w14:paraId="30E67F3F" w14:textId="064C9733" w:rsidR="003E59E7" w:rsidRPr="003E59E7" w:rsidRDefault="003E59E7" w:rsidP="003E59E7">
      <w:pPr>
        <w:rPr>
          <w:sz w:val="28"/>
          <w:szCs w:val="28"/>
        </w:rPr>
      </w:pPr>
      <w:r w:rsidRPr="003E59E7">
        <w:rPr>
          <w:sz w:val="28"/>
          <w:szCs w:val="28"/>
        </w:rPr>
        <w:t>Красной площади проходят парады военной техники и вооруженных</w:t>
      </w:r>
      <w:r>
        <w:rPr>
          <w:sz w:val="28"/>
          <w:szCs w:val="28"/>
        </w:rPr>
        <w:t xml:space="preserve"> </w:t>
      </w:r>
      <w:r w:rsidRPr="003E59E7">
        <w:rPr>
          <w:sz w:val="28"/>
          <w:szCs w:val="28"/>
        </w:rPr>
        <w:t>сил.</w:t>
      </w:r>
    </w:p>
    <w:p w14:paraId="636250B3" w14:textId="110FCCD3" w:rsidR="003E59E7" w:rsidRPr="003E59E7" w:rsidRDefault="003E59E7" w:rsidP="003E59E7">
      <w:pPr>
        <w:rPr>
          <w:sz w:val="28"/>
          <w:szCs w:val="28"/>
        </w:rPr>
      </w:pPr>
      <w:r w:rsidRPr="003E59E7">
        <w:rPr>
          <w:sz w:val="28"/>
          <w:szCs w:val="28"/>
        </w:rPr>
        <w:t>Называют этот парад - Парад Победы. Лучшие воины участвуют</w:t>
      </w:r>
      <w:r>
        <w:rPr>
          <w:sz w:val="28"/>
          <w:szCs w:val="28"/>
        </w:rPr>
        <w:t xml:space="preserve"> на </w:t>
      </w:r>
      <w:r w:rsidRPr="003E59E7">
        <w:rPr>
          <w:sz w:val="28"/>
          <w:szCs w:val="28"/>
        </w:rPr>
        <w:t xml:space="preserve">нем, самая современная мощная техника движется по площади, пролетают в небе </w:t>
      </w:r>
      <w:proofErr w:type="gramStart"/>
      <w:r w:rsidRPr="003E59E7">
        <w:rPr>
          <w:sz w:val="28"/>
          <w:szCs w:val="28"/>
        </w:rPr>
        <w:t>самые лучшие</w:t>
      </w:r>
      <w:proofErr w:type="gramEnd"/>
      <w:r w:rsidRPr="003E59E7">
        <w:rPr>
          <w:sz w:val="28"/>
          <w:szCs w:val="28"/>
        </w:rPr>
        <w:t xml:space="preserve"> военные истребители и вертолеты, а вече</w:t>
      </w:r>
      <w:r>
        <w:rPr>
          <w:sz w:val="28"/>
          <w:szCs w:val="28"/>
        </w:rPr>
        <w:t>рнем</w:t>
      </w:r>
      <w:r w:rsidRPr="003E59E7">
        <w:rPr>
          <w:sz w:val="28"/>
          <w:szCs w:val="28"/>
        </w:rPr>
        <w:t xml:space="preserve"> небе вспыхивают залпы праздничного победного салюта. Самый</w:t>
      </w:r>
      <w:r>
        <w:rPr>
          <w:sz w:val="28"/>
          <w:szCs w:val="28"/>
        </w:rPr>
        <w:t xml:space="preserve"> </w:t>
      </w:r>
      <w:r w:rsidRPr="003E59E7">
        <w:rPr>
          <w:sz w:val="28"/>
          <w:szCs w:val="28"/>
        </w:rPr>
        <w:t>яркий, необыкновенно красивый салют устремляется в ночное небо</w:t>
      </w:r>
      <w:r>
        <w:rPr>
          <w:sz w:val="28"/>
          <w:szCs w:val="28"/>
        </w:rPr>
        <w:t xml:space="preserve"> в </w:t>
      </w:r>
      <w:r w:rsidRPr="003E59E7">
        <w:rPr>
          <w:sz w:val="28"/>
          <w:szCs w:val="28"/>
        </w:rPr>
        <w:t>этот майский день. Чтобы весь мир видел мощь и силу Российской</w:t>
      </w:r>
    </w:p>
    <w:p w14:paraId="2EEC626F" w14:textId="32F29536" w:rsidR="003E59E7" w:rsidRDefault="003E59E7" w:rsidP="003E59E7">
      <w:pPr>
        <w:rPr>
          <w:sz w:val="28"/>
          <w:szCs w:val="28"/>
        </w:rPr>
      </w:pPr>
      <w:r w:rsidRPr="003E59E7">
        <w:rPr>
          <w:sz w:val="28"/>
          <w:szCs w:val="28"/>
        </w:rPr>
        <w:t>армии и знал, что русские люди победили в самой страшной войне</w:t>
      </w:r>
      <w:r>
        <w:rPr>
          <w:sz w:val="28"/>
          <w:szCs w:val="28"/>
        </w:rPr>
        <w:t xml:space="preserve"> </w:t>
      </w:r>
      <w:r w:rsidRPr="003E59E7">
        <w:rPr>
          <w:sz w:val="28"/>
          <w:szCs w:val="28"/>
        </w:rPr>
        <w:t>и будут всегда смело защищать свою Родину.</w:t>
      </w:r>
    </w:p>
    <w:p w14:paraId="1F52FFBA" w14:textId="77777777" w:rsidR="004D0A9B" w:rsidRPr="003E59E7" w:rsidRDefault="004D0A9B" w:rsidP="003E59E7">
      <w:pPr>
        <w:rPr>
          <w:sz w:val="28"/>
          <w:szCs w:val="28"/>
        </w:rPr>
      </w:pPr>
    </w:p>
    <w:p w14:paraId="5BDCF24F" w14:textId="09B821A1" w:rsidR="003E59E7" w:rsidRPr="003E59E7" w:rsidRDefault="004D0A9B" w:rsidP="003E59E7">
      <w:pPr>
        <w:rPr>
          <w:sz w:val="28"/>
          <w:szCs w:val="28"/>
        </w:rPr>
      </w:pPr>
      <w:r>
        <w:rPr>
          <w:sz w:val="28"/>
          <w:szCs w:val="28"/>
        </w:rPr>
        <w:t xml:space="preserve">Родитель </w:t>
      </w:r>
      <w:r w:rsidR="003E59E7" w:rsidRPr="003E59E7">
        <w:rPr>
          <w:sz w:val="28"/>
          <w:szCs w:val="28"/>
        </w:rPr>
        <w:t>предлагает послушать песню «Вечный огонь», а затем нарисовать для ветеранов в подарок открытку и подарить, когда они придут</w:t>
      </w:r>
      <w:r>
        <w:rPr>
          <w:sz w:val="28"/>
          <w:szCs w:val="28"/>
        </w:rPr>
        <w:t xml:space="preserve"> </w:t>
      </w:r>
      <w:r w:rsidR="003E59E7" w:rsidRPr="003E59E7">
        <w:rPr>
          <w:sz w:val="28"/>
          <w:szCs w:val="28"/>
        </w:rPr>
        <w:t xml:space="preserve">на праздник </w:t>
      </w:r>
      <w:r>
        <w:rPr>
          <w:sz w:val="28"/>
          <w:szCs w:val="28"/>
        </w:rPr>
        <w:t>(</w:t>
      </w:r>
      <w:r w:rsidR="003E59E7" w:rsidRPr="003E59E7">
        <w:rPr>
          <w:sz w:val="28"/>
          <w:szCs w:val="28"/>
        </w:rPr>
        <w:t>в детский сад</w:t>
      </w:r>
      <w:r>
        <w:rPr>
          <w:sz w:val="28"/>
          <w:szCs w:val="28"/>
        </w:rPr>
        <w:t xml:space="preserve">, в школу, </w:t>
      </w:r>
      <w:r w:rsidR="003E59E7" w:rsidRPr="003E59E7">
        <w:rPr>
          <w:sz w:val="28"/>
          <w:szCs w:val="28"/>
        </w:rPr>
        <w:t>встретятся на улице 9 Мая, на празднике</w:t>
      </w:r>
      <w:r>
        <w:rPr>
          <w:sz w:val="28"/>
          <w:szCs w:val="28"/>
        </w:rPr>
        <w:t xml:space="preserve">, </w:t>
      </w:r>
      <w:r w:rsidR="003E59E7" w:rsidRPr="003E59E7">
        <w:rPr>
          <w:sz w:val="28"/>
          <w:szCs w:val="28"/>
        </w:rPr>
        <w:t>у</w:t>
      </w:r>
      <w:r>
        <w:rPr>
          <w:sz w:val="28"/>
          <w:szCs w:val="28"/>
        </w:rPr>
        <w:t xml:space="preserve"> </w:t>
      </w:r>
      <w:r w:rsidR="003E59E7" w:rsidRPr="003E59E7">
        <w:rPr>
          <w:sz w:val="28"/>
          <w:szCs w:val="28"/>
        </w:rPr>
        <w:t xml:space="preserve">старших братьев и сестер в школе и </w:t>
      </w:r>
      <w:proofErr w:type="gramStart"/>
      <w:r w:rsidR="003E59E7" w:rsidRPr="003E59E7">
        <w:rPr>
          <w:sz w:val="28"/>
          <w:szCs w:val="28"/>
        </w:rPr>
        <w:t>т.д.</w:t>
      </w:r>
      <w:proofErr w:type="gramEnd"/>
      <w:r w:rsidR="003E59E7" w:rsidRPr="003E59E7">
        <w:rPr>
          <w:sz w:val="28"/>
          <w:szCs w:val="28"/>
        </w:rPr>
        <w:t>).</w:t>
      </w:r>
    </w:p>
    <w:p w14:paraId="50CC4C2B" w14:textId="1C926C97" w:rsidR="003E59E7" w:rsidRPr="003E59E7" w:rsidRDefault="004D0A9B" w:rsidP="003E59E7">
      <w:pPr>
        <w:rPr>
          <w:sz w:val="28"/>
          <w:szCs w:val="28"/>
        </w:rPr>
      </w:pPr>
      <w:r>
        <w:rPr>
          <w:sz w:val="28"/>
          <w:szCs w:val="28"/>
        </w:rPr>
        <w:lastRenderedPageBreak/>
        <w:t xml:space="preserve">Родитель </w:t>
      </w:r>
      <w:r w:rsidR="003E59E7" w:rsidRPr="003E59E7">
        <w:rPr>
          <w:sz w:val="28"/>
          <w:szCs w:val="28"/>
        </w:rPr>
        <w:t>предлагает рассмотреть открытки, посвященные Дню</w:t>
      </w:r>
      <w:r>
        <w:rPr>
          <w:sz w:val="28"/>
          <w:szCs w:val="28"/>
        </w:rPr>
        <w:t xml:space="preserve"> </w:t>
      </w:r>
      <w:r w:rsidR="003E59E7" w:rsidRPr="003E59E7">
        <w:rPr>
          <w:sz w:val="28"/>
          <w:szCs w:val="28"/>
        </w:rPr>
        <w:t>Победы. Отмечает, что на своей открытке можно нарисовать и праздничный салют, и красивые тюльпаны, и сирень, и многое другое.</w:t>
      </w:r>
    </w:p>
    <w:p w14:paraId="60738E0E" w14:textId="73922625" w:rsidR="003E59E7" w:rsidRPr="003E59E7" w:rsidRDefault="003E59E7" w:rsidP="003E59E7">
      <w:pPr>
        <w:rPr>
          <w:sz w:val="28"/>
          <w:szCs w:val="28"/>
        </w:rPr>
      </w:pPr>
      <w:r w:rsidRPr="003E59E7">
        <w:rPr>
          <w:sz w:val="28"/>
          <w:szCs w:val="28"/>
        </w:rPr>
        <w:t>Открытку необходимо сделать нарядной, яркой, аккуратной и соответствующей теме праздника. Содержание открытки должно быть универсальным, чтобы ее можно было подарить и женщине, и мужчине.</w:t>
      </w:r>
    </w:p>
    <w:p w14:paraId="247CA49A" w14:textId="5EAF5A22" w:rsidR="003E59E7" w:rsidRPr="003E59E7" w:rsidRDefault="004D0A9B" w:rsidP="003E59E7">
      <w:pPr>
        <w:rPr>
          <w:sz w:val="28"/>
          <w:szCs w:val="28"/>
        </w:rPr>
      </w:pPr>
      <w:r>
        <w:rPr>
          <w:sz w:val="28"/>
          <w:szCs w:val="28"/>
        </w:rPr>
        <w:t>Родитель</w:t>
      </w:r>
      <w:r w:rsidR="003E59E7" w:rsidRPr="003E59E7">
        <w:rPr>
          <w:sz w:val="28"/>
          <w:szCs w:val="28"/>
        </w:rPr>
        <w:t xml:space="preserve"> напоминает, что праздник отмечается весной, в мае, поэтому</w:t>
      </w:r>
      <w:r>
        <w:rPr>
          <w:sz w:val="28"/>
          <w:szCs w:val="28"/>
        </w:rPr>
        <w:t xml:space="preserve"> </w:t>
      </w:r>
      <w:r w:rsidR="003E59E7" w:rsidRPr="003E59E7">
        <w:rPr>
          <w:sz w:val="28"/>
          <w:szCs w:val="28"/>
        </w:rPr>
        <w:t>на открытке могут разместиться ветки сирени или черемухи, букет тюльпанов и нарциссов, Вечный огонь как символ вечной памяти погибшим</w:t>
      </w:r>
      <w:r>
        <w:rPr>
          <w:sz w:val="28"/>
          <w:szCs w:val="28"/>
        </w:rPr>
        <w:t xml:space="preserve"> </w:t>
      </w:r>
      <w:r w:rsidR="003E59E7" w:rsidRPr="003E59E7">
        <w:rPr>
          <w:sz w:val="28"/>
          <w:szCs w:val="28"/>
        </w:rPr>
        <w:t>воинам, салют Победы в небе, пятиконечная звезда, георгиевская лента</w:t>
      </w:r>
      <w:r>
        <w:rPr>
          <w:sz w:val="28"/>
          <w:szCs w:val="28"/>
        </w:rPr>
        <w:t xml:space="preserve"> </w:t>
      </w:r>
      <w:r w:rsidR="003E59E7" w:rsidRPr="003E59E7">
        <w:rPr>
          <w:sz w:val="28"/>
          <w:szCs w:val="28"/>
        </w:rPr>
        <w:t>и многое другое. Прежде чем приступить к рисованию, необходимо сначала продумать содержание рисунка, мысленно разместить все задуманное</w:t>
      </w:r>
      <w:r>
        <w:rPr>
          <w:sz w:val="28"/>
          <w:szCs w:val="28"/>
        </w:rPr>
        <w:t xml:space="preserve"> </w:t>
      </w:r>
      <w:r w:rsidR="003E59E7" w:rsidRPr="003E59E7">
        <w:rPr>
          <w:sz w:val="28"/>
          <w:szCs w:val="28"/>
        </w:rPr>
        <w:t>на листе, и только потом можно сделать набросок простым карандашом,</w:t>
      </w:r>
      <w:r>
        <w:rPr>
          <w:sz w:val="28"/>
          <w:szCs w:val="28"/>
        </w:rPr>
        <w:t xml:space="preserve"> </w:t>
      </w:r>
      <w:r w:rsidR="003E59E7" w:rsidRPr="003E59E7">
        <w:rPr>
          <w:sz w:val="28"/>
          <w:szCs w:val="28"/>
        </w:rPr>
        <w:t>не прорисовывая мелких деталей. Затем все предметы обвести и раскрасить</w:t>
      </w:r>
      <w:r>
        <w:rPr>
          <w:sz w:val="28"/>
          <w:szCs w:val="28"/>
        </w:rPr>
        <w:t xml:space="preserve"> </w:t>
      </w:r>
      <w:r w:rsidR="003E59E7" w:rsidRPr="003E59E7">
        <w:rPr>
          <w:sz w:val="28"/>
          <w:szCs w:val="28"/>
        </w:rPr>
        <w:t>масляной пастелью или восковыми мелками внутри контура.</w:t>
      </w:r>
    </w:p>
    <w:p w14:paraId="7976C096" w14:textId="60FD6B5C" w:rsidR="003E59E7" w:rsidRPr="003E59E7" w:rsidRDefault="004D0A9B" w:rsidP="003E59E7">
      <w:pPr>
        <w:rPr>
          <w:sz w:val="28"/>
          <w:szCs w:val="28"/>
        </w:rPr>
      </w:pPr>
      <w:r>
        <w:rPr>
          <w:sz w:val="28"/>
          <w:szCs w:val="28"/>
        </w:rPr>
        <w:t>Родитель</w:t>
      </w:r>
      <w:r w:rsidR="003E59E7" w:rsidRPr="003E59E7">
        <w:rPr>
          <w:sz w:val="28"/>
          <w:szCs w:val="28"/>
        </w:rPr>
        <w:t xml:space="preserve"> напоминает: делать нажим на мелок или пастель нужно так,</w:t>
      </w:r>
      <w:r>
        <w:rPr>
          <w:sz w:val="28"/>
          <w:szCs w:val="28"/>
        </w:rPr>
        <w:t xml:space="preserve"> </w:t>
      </w:r>
      <w:r w:rsidR="003E59E7" w:rsidRPr="003E59E7">
        <w:rPr>
          <w:sz w:val="28"/>
          <w:szCs w:val="28"/>
        </w:rPr>
        <w:t xml:space="preserve">чтобы след был четким и ярким, не оставалось </w:t>
      </w:r>
      <w:proofErr w:type="spellStart"/>
      <w:r w:rsidR="003E59E7" w:rsidRPr="003E59E7">
        <w:rPr>
          <w:sz w:val="28"/>
          <w:szCs w:val="28"/>
        </w:rPr>
        <w:t>незакрашенных</w:t>
      </w:r>
      <w:proofErr w:type="spellEnd"/>
      <w:r w:rsidR="003E59E7" w:rsidRPr="003E59E7">
        <w:rPr>
          <w:sz w:val="28"/>
          <w:szCs w:val="28"/>
        </w:rPr>
        <w:t xml:space="preserve"> мест</w:t>
      </w:r>
      <w:r>
        <w:rPr>
          <w:sz w:val="28"/>
          <w:szCs w:val="28"/>
        </w:rPr>
        <w:t xml:space="preserve"> </w:t>
      </w:r>
      <w:r w:rsidR="003E59E7" w:rsidRPr="003E59E7">
        <w:rPr>
          <w:sz w:val="28"/>
          <w:szCs w:val="28"/>
        </w:rPr>
        <w:t>на предмете. Затем поверх рисунка нанести акварели. Масляная пастель</w:t>
      </w:r>
      <w:r>
        <w:rPr>
          <w:sz w:val="28"/>
          <w:szCs w:val="28"/>
        </w:rPr>
        <w:t xml:space="preserve"> </w:t>
      </w:r>
      <w:r w:rsidR="003E59E7" w:rsidRPr="003E59E7">
        <w:rPr>
          <w:sz w:val="28"/>
          <w:szCs w:val="28"/>
        </w:rPr>
        <w:t>и восковые мелки имеют в составе воск и масло, которые отталкивают</w:t>
      </w:r>
      <w:r>
        <w:rPr>
          <w:sz w:val="28"/>
          <w:szCs w:val="28"/>
        </w:rPr>
        <w:t xml:space="preserve"> </w:t>
      </w:r>
      <w:r w:rsidR="003E59E7" w:rsidRPr="003E59E7">
        <w:rPr>
          <w:sz w:val="28"/>
          <w:szCs w:val="28"/>
        </w:rPr>
        <w:t>воду, поэтому изображение проступит через тонкий слой краски.</w:t>
      </w:r>
    </w:p>
    <w:p w14:paraId="464903EF" w14:textId="60D6CC64" w:rsidR="007E21FD" w:rsidRDefault="003E59E7" w:rsidP="003E59E7">
      <w:pPr>
        <w:rPr>
          <w:sz w:val="28"/>
          <w:szCs w:val="28"/>
        </w:rPr>
      </w:pPr>
      <w:r w:rsidRPr="003E59E7">
        <w:rPr>
          <w:sz w:val="28"/>
          <w:szCs w:val="28"/>
        </w:rPr>
        <w:t>Обращает внимание детей на то, чтобы фон соответствовал по цвету</w:t>
      </w:r>
      <w:r w:rsidR="004D0A9B">
        <w:rPr>
          <w:sz w:val="28"/>
          <w:szCs w:val="28"/>
        </w:rPr>
        <w:t xml:space="preserve"> </w:t>
      </w:r>
      <w:r w:rsidRPr="003E59E7">
        <w:rPr>
          <w:sz w:val="28"/>
          <w:szCs w:val="28"/>
        </w:rPr>
        <w:t>основному рисунку. Он может быть однотонным, а может плавно переходить из одного цвета в другой, все будет зависеть от содержания рисунка.</w:t>
      </w:r>
      <w:r w:rsidR="004D0A9B">
        <w:rPr>
          <w:sz w:val="28"/>
          <w:szCs w:val="28"/>
        </w:rPr>
        <w:t xml:space="preserve"> </w:t>
      </w:r>
      <w:r w:rsidRPr="003E59E7">
        <w:rPr>
          <w:sz w:val="28"/>
          <w:szCs w:val="28"/>
        </w:rPr>
        <w:t>Перед тем как нанести акварель на рисунок, необходимо сначала</w:t>
      </w:r>
      <w:r w:rsidR="004D0A9B">
        <w:rPr>
          <w:sz w:val="28"/>
          <w:szCs w:val="28"/>
        </w:rPr>
        <w:t xml:space="preserve"> </w:t>
      </w:r>
      <w:r w:rsidRPr="003E59E7">
        <w:rPr>
          <w:sz w:val="28"/>
          <w:szCs w:val="28"/>
        </w:rPr>
        <w:t>смочить лист чистой водой, чтобы краска красиво заливала пространство, цвет был ровный, работа смотрелась аккуратно и ярко.</w:t>
      </w:r>
      <w:r w:rsidR="004D0A9B">
        <w:rPr>
          <w:sz w:val="28"/>
          <w:szCs w:val="28"/>
        </w:rPr>
        <w:br/>
      </w:r>
      <w:r w:rsidR="004D0A9B" w:rsidRPr="004D0A9B">
        <w:rPr>
          <w:noProof/>
        </w:rPr>
        <w:drawing>
          <wp:inline distT="0" distB="0" distL="0" distR="0" wp14:anchorId="1C2EA563" wp14:editId="4183300A">
            <wp:extent cx="6645184" cy="3851564"/>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48984" cy="3853767"/>
                    </a:xfrm>
                    <a:prstGeom prst="rect">
                      <a:avLst/>
                    </a:prstGeom>
                  </pic:spPr>
                </pic:pic>
              </a:graphicData>
            </a:graphic>
          </wp:inline>
        </w:drawing>
      </w:r>
    </w:p>
    <w:p w14:paraId="5200E196" w14:textId="77777777" w:rsidR="000248B1" w:rsidRDefault="004D0A9B" w:rsidP="004D0A9B">
      <w:pPr>
        <w:rPr>
          <w:b/>
          <w:bCs/>
          <w:sz w:val="28"/>
          <w:szCs w:val="28"/>
        </w:rPr>
      </w:pPr>
      <w:r w:rsidRPr="004D0A9B">
        <w:rPr>
          <w:b/>
          <w:bCs/>
          <w:sz w:val="36"/>
          <w:szCs w:val="36"/>
        </w:rPr>
        <w:lastRenderedPageBreak/>
        <w:t>Работы, которые родитель может выполнить с ребёнком:</w:t>
      </w:r>
      <w:r w:rsidRPr="004D0A9B">
        <w:rPr>
          <w:b/>
          <w:bCs/>
          <w:sz w:val="28"/>
          <w:szCs w:val="28"/>
        </w:rPr>
        <w:br/>
      </w:r>
    </w:p>
    <w:p w14:paraId="2B2FD3F4" w14:textId="79DA97DD" w:rsidR="004D0A9B" w:rsidRPr="004D0A9B" w:rsidRDefault="004D0A9B" w:rsidP="004D0A9B">
      <w:pPr>
        <w:rPr>
          <w:b/>
          <w:bCs/>
          <w:sz w:val="28"/>
          <w:szCs w:val="28"/>
        </w:rPr>
      </w:pPr>
      <w:r w:rsidRPr="004D0A9B">
        <w:rPr>
          <w:b/>
          <w:bCs/>
          <w:sz w:val="28"/>
          <w:szCs w:val="28"/>
        </w:rPr>
        <w:t>T-34</w:t>
      </w:r>
    </w:p>
    <w:p w14:paraId="75AC92A8" w14:textId="669142B7" w:rsidR="004D0A9B" w:rsidRPr="004D0A9B" w:rsidRDefault="004D0A9B" w:rsidP="004D0A9B">
      <w:pPr>
        <w:rPr>
          <w:sz w:val="28"/>
          <w:szCs w:val="28"/>
        </w:rPr>
      </w:pPr>
      <w:r w:rsidRPr="000248B1">
        <w:rPr>
          <w:i/>
          <w:iCs/>
          <w:sz w:val="28"/>
          <w:szCs w:val="28"/>
        </w:rPr>
        <w:t>Материалы</w:t>
      </w:r>
      <w:r w:rsidR="000248B1">
        <w:rPr>
          <w:i/>
          <w:iCs/>
          <w:sz w:val="28"/>
          <w:szCs w:val="28"/>
        </w:rPr>
        <w:t>:</w:t>
      </w:r>
      <w:r w:rsidRPr="004D0A9B">
        <w:rPr>
          <w:sz w:val="28"/>
          <w:szCs w:val="28"/>
        </w:rPr>
        <w:t xml:space="preserve"> корпус</w:t>
      </w:r>
      <w:r w:rsidR="000248B1">
        <w:rPr>
          <w:sz w:val="28"/>
          <w:szCs w:val="28"/>
        </w:rPr>
        <w:t xml:space="preserve"> </w:t>
      </w:r>
      <w:r w:rsidRPr="004D0A9B">
        <w:rPr>
          <w:sz w:val="28"/>
          <w:szCs w:val="28"/>
        </w:rPr>
        <w:t>- 3 спичечных коробка, крышка от пластиковой</w:t>
      </w:r>
      <w:r w:rsidR="000248B1">
        <w:rPr>
          <w:sz w:val="28"/>
          <w:szCs w:val="28"/>
        </w:rPr>
        <w:t xml:space="preserve"> бутылки,</w:t>
      </w:r>
    </w:p>
    <w:p w14:paraId="3EDB9310" w14:textId="6FAE1D92" w:rsidR="004D0A9B" w:rsidRPr="004D0A9B" w:rsidRDefault="000248B1" w:rsidP="004D0A9B">
      <w:pPr>
        <w:rPr>
          <w:sz w:val="28"/>
          <w:szCs w:val="28"/>
        </w:rPr>
      </w:pPr>
      <w:r>
        <w:rPr>
          <w:sz w:val="28"/>
          <w:szCs w:val="28"/>
        </w:rPr>
        <w:t xml:space="preserve">зеленые </w:t>
      </w:r>
      <w:r w:rsidR="004D0A9B" w:rsidRPr="004D0A9B">
        <w:rPr>
          <w:sz w:val="28"/>
          <w:szCs w:val="28"/>
        </w:rPr>
        <w:t>полоски бумаги для оклеивания коробков: дуло</w:t>
      </w:r>
      <w:r>
        <w:rPr>
          <w:sz w:val="28"/>
          <w:szCs w:val="28"/>
        </w:rPr>
        <w:t xml:space="preserve"> - пол</w:t>
      </w:r>
      <w:r w:rsidR="004D0A9B" w:rsidRPr="004D0A9B">
        <w:rPr>
          <w:sz w:val="28"/>
          <w:szCs w:val="28"/>
        </w:rPr>
        <w:t>оска цветной бумаги 5</w:t>
      </w:r>
      <w:r>
        <w:rPr>
          <w:sz w:val="28"/>
          <w:szCs w:val="28"/>
        </w:rPr>
        <w:t>х</w:t>
      </w:r>
      <w:r w:rsidR="004D0A9B" w:rsidRPr="004D0A9B">
        <w:rPr>
          <w:sz w:val="28"/>
          <w:szCs w:val="28"/>
        </w:rPr>
        <w:t xml:space="preserve">10 см; гусеницы </w:t>
      </w:r>
      <w:r>
        <w:rPr>
          <w:sz w:val="28"/>
          <w:szCs w:val="28"/>
        </w:rPr>
        <w:t xml:space="preserve">- </w:t>
      </w:r>
      <w:r w:rsidR="004D0A9B" w:rsidRPr="004D0A9B">
        <w:rPr>
          <w:sz w:val="28"/>
          <w:szCs w:val="28"/>
        </w:rPr>
        <w:t>полоска черной бумаги</w:t>
      </w:r>
      <w:r>
        <w:rPr>
          <w:sz w:val="28"/>
          <w:szCs w:val="28"/>
        </w:rPr>
        <w:t xml:space="preserve"> 2х</w:t>
      </w:r>
      <w:r w:rsidR="004D0A9B" w:rsidRPr="004D0A9B">
        <w:rPr>
          <w:sz w:val="28"/>
          <w:szCs w:val="28"/>
        </w:rPr>
        <w:t>12 см; колеса - полоска черной бумаги 2×10 см.</w:t>
      </w:r>
    </w:p>
    <w:p w14:paraId="550E50D0" w14:textId="00E29E35" w:rsidR="004D0A9B" w:rsidRPr="000248B1" w:rsidRDefault="000248B1" w:rsidP="004D0A9B">
      <w:pPr>
        <w:rPr>
          <w:i/>
          <w:iCs/>
          <w:sz w:val="28"/>
          <w:szCs w:val="28"/>
        </w:rPr>
      </w:pPr>
      <w:r w:rsidRPr="000248B1">
        <w:rPr>
          <w:i/>
          <w:iCs/>
          <w:sz w:val="28"/>
          <w:szCs w:val="28"/>
        </w:rPr>
        <w:t>Э</w:t>
      </w:r>
      <w:r w:rsidR="004D0A9B" w:rsidRPr="000248B1">
        <w:rPr>
          <w:i/>
          <w:iCs/>
          <w:sz w:val="28"/>
          <w:szCs w:val="28"/>
        </w:rPr>
        <w:t>тапы работы:</w:t>
      </w:r>
    </w:p>
    <w:p w14:paraId="101B9471" w14:textId="2233C424" w:rsidR="004D0A9B" w:rsidRPr="000248B1" w:rsidRDefault="000248B1" w:rsidP="000248B1">
      <w:pPr>
        <w:rPr>
          <w:sz w:val="28"/>
          <w:szCs w:val="28"/>
        </w:rPr>
      </w:pPr>
      <w:r>
        <w:rPr>
          <w:sz w:val="28"/>
          <w:szCs w:val="28"/>
        </w:rPr>
        <w:t>1.</w:t>
      </w:r>
      <w:r w:rsidR="004D0A9B" w:rsidRPr="000248B1">
        <w:rPr>
          <w:sz w:val="28"/>
          <w:szCs w:val="28"/>
        </w:rPr>
        <w:t>Оклеить спичечные коробки</w:t>
      </w:r>
      <w:r w:rsidRPr="000248B1">
        <w:rPr>
          <w:sz w:val="28"/>
          <w:szCs w:val="28"/>
        </w:rPr>
        <w:t>.</w:t>
      </w:r>
    </w:p>
    <w:p w14:paraId="4940B630" w14:textId="1504C4FC" w:rsidR="004D0A9B" w:rsidRPr="000248B1" w:rsidRDefault="000248B1" w:rsidP="000248B1">
      <w:pPr>
        <w:rPr>
          <w:sz w:val="28"/>
          <w:szCs w:val="28"/>
        </w:rPr>
      </w:pPr>
      <w:r>
        <w:rPr>
          <w:sz w:val="28"/>
          <w:szCs w:val="28"/>
        </w:rPr>
        <w:t>2.</w:t>
      </w:r>
      <w:r w:rsidR="004D0A9B" w:rsidRPr="000248B1">
        <w:rPr>
          <w:sz w:val="28"/>
          <w:szCs w:val="28"/>
        </w:rPr>
        <w:t>Собрать и склеить макет танка (снизу склеить по длине 2 коробка,</w:t>
      </w:r>
      <w:r w:rsidRPr="000248B1">
        <w:rPr>
          <w:sz w:val="28"/>
          <w:szCs w:val="28"/>
        </w:rPr>
        <w:t xml:space="preserve"> </w:t>
      </w:r>
      <w:r w:rsidR="004D0A9B" w:rsidRPr="000248B1">
        <w:rPr>
          <w:sz w:val="28"/>
          <w:szCs w:val="28"/>
        </w:rPr>
        <w:t>сверху приклеить 1 коробок).</w:t>
      </w:r>
    </w:p>
    <w:p w14:paraId="529A320B" w14:textId="3149E33D" w:rsidR="004D0A9B" w:rsidRPr="000248B1" w:rsidRDefault="000248B1" w:rsidP="000248B1">
      <w:pPr>
        <w:rPr>
          <w:sz w:val="28"/>
          <w:szCs w:val="28"/>
        </w:rPr>
      </w:pPr>
      <w:r>
        <w:rPr>
          <w:sz w:val="28"/>
          <w:szCs w:val="28"/>
        </w:rPr>
        <w:t>3.</w:t>
      </w:r>
      <w:r w:rsidR="004D0A9B" w:rsidRPr="000248B1">
        <w:rPr>
          <w:sz w:val="28"/>
          <w:szCs w:val="28"/>
        </w:rPr>
        <w:t>Дуло - скрутить из полоски цветной бумаги трубочку.</w:t>
      </w:r>
    </w:p>
    <w:p w14:paraId="167FC5D5" w14:textId="25ABCB47" w:rsidR="004D0A9B" w:rsidRPr="000248B1" w:rsidRDefault="000248B1" w:rsidP="000248B1">
      <w:pPr>
        <w:rPr>
          <w:sz w:val="28"/>
          <w:szCs w:val="28"/>
        </w:rPr>
      </w:pPr>
      <w:r>
        <w:rPr>
          <w:sz w:val="28"/>
          <w:szCs w:val="28"/>
        </w:rPr>
        <w:t>4.</w:t>
      </w:r>
      <w:r w:rsidRPr="000248B1">
        <w:rPr>
          <w:sz w:val="28"/>
          <w:szCs w:val="28"/>
        </w:rPr>
        <w:t>Родитель</w:t>
      </w:r>
      <w:r w:rsidR="004D0A9B" w:rsidRPr="000248B1">
        <w:rPr>
          <w:sz w:val="28"/>
          <w:szCs w:val="28"/>
        </w:rPr>
        <w:t xml:space="preserve"> шилом протыкает дырочку в коробке, помогает ребенку</w:t>
      </w:r>
      <w:r w:rsidRPr="000248B1">
        <w:rPr>
          <w:sz w:val="28"/>
          <w:szCs w:val="28"/>
        </w:rPr>
        <w:t xml:space="preserve"> </w:t>
      </w:r>
      <w:r w:rsidR="004D0A9B" w:rsidRPr="000248B1">
        <w:rPr>
          <w:sz w:val="28"/>
          <w:szCs w:val="28"/>
        </w:rPr>
        <w:t>вставить дуло</w:t>
      </w:r>
      <w:r w:rsidRPr="000248B1">
        <w:rPr>
          <w:sz w:val="28"/>
          <w:szCs w:val="28"/>
        </w:rPr>
        <w:t>.</w:t>
      </w:r>
    </w:p>
    <w:p w14:paraId="12AE0C57" w14:textId="5EE46BE7" w:rsidR="004D0A9B" w:rsidRPr="000248B1" w:rsidRDefault="000248B1" w:rsidP="000248B1">
      <w:pPr>
        <w:rPr>
          <w:sz w:val="28"/>
          <w:szCs w:val="28"/>
        </w:rPr>
      </w:pPr>
      <w:r>
        <w:rPr>
          <w:sz w:val="28"/>
          <w:szCs w:val="28"/>
        </w:rPr>
        <w:t>5.</w:t>
      </w:r>
      <w:r w:rsidR="004D0A9B" w:rsidRPr="000248B1">
        <w:rPr>
          <w:sz w:val="28"/>
          <w:szCs w:val="28"/>
        </w:rPr>
        <w:t>Гусеницы - полоску черной бумаги сложить гармошкой, слегка</w:t>
      </w:r>
      <w:r w:rsidRPr="000248B1">
        <w:rPr>
          <w:sz w:val="28"/>
          <w:szCs w:val="28"/>
        </w:rPr>
        <w:t xml:space="preserve"> </w:t>
      </w:r>
      <w:r w:rsidR="004D0A9B" w:rsidRPr="000248B1">
        <w:rPr>
          <w:sz w:val="28"/>
          <w:szCs w:val="28"/>
        </w:rPr>
        <w:t>растянуть, приклеить.</w:t>
      </w:r>
    </w:p>
    <w:p w14:paraId="6400A088" w14:textId="2C54992B" w:rsidR="004D0A9B" w:rsidRPr="000248B1" w:rsidRDefault="000248B1" w:rsidP="000248B1">
      <w:pPr>
        <w:rPr>
          <w:sz w:val="28"/>
          <w:szCs w:val="28"/>
        </w:rPr>
      </w:pPr>
      <w:r>
        <w:rPr>
          <w:sz w:val="28"/>
          <w:szCs w:val="28"/>
        </w:rPr>
        <w:t>6.</w:t>
      </w:r>
      <w:r w:rsidR="004D0A9B" w:rsidRPr="000248B1">
        <w:rPr>
          <w:sz w:val="28"/>
          <w:szCs w:val="28"/>
        </w:rPr>
        <w:t>Колеса - сложить черную бумагу гармошкой и вырезать круги,</w:t>
      </w:r>
      <w:r w:rsidRPr="000248B1">
        <w:rPr>
          <w:sz w:val="28"/>
          <w:szCs w:val="28"/>
        </w:rPr>
        <w:t xml:space="preserve"> </w:t>
      </w:r>
      <w:r w:rsidR="004D0A9B" w:rsidRPr="000248B1">
        <w:rPr>
          <w:sz w:val="28"/>
          <w:szCs w:val="28"/>
        </w:rPr>
        <w:t>приклеить.</w:t>
      </w:r>
    </w:p>
    <w:p w14:paraId="7BB420E7" w14:textId="77777777" w:rsidR="000248B1" w:rsidRDefault="000248B1" w:rsidP="004D0A9B">
      <w:pPr>
        <w:rPr>
          <w:sz w:val="28"/>
          <w:szCs w:val="28"/>
        </w:rPr>
      </w:pPr>
    </w:p>
    <w:p w14:paraId="40C1A376" w14:textId="47FACDC0" w:rsidR="004D0A9B" w:rsidRPr="000248B1" w:rsidRDefault="004D0A9B" w:rsidP="004D0A9B">
      <w:pPr>
        <w:rPr>
          <w:b/>
          <w:bCs/>
          <w:sz w:val="28"/>
          <w:szCs w:val="28"/>
        </w:rPr>
      </w:pPr>
      <w:r w:rsidRPr="000248B1">
        <w:rPr>
          <w:b/>
          <w:bCs/>
          <w:sz w:val="28"/>
          <w:szCs w:val="28"/>
        </w:rPr>
        <w:t>Военный грузовик с открытым кузовом</w:t>
      </w:r>
    </w:p>
    <w:p w14:paraId="696A61EE" w14:textId="08944060" w:rsidR="004D0A9B" w:rsidRPr="004D0A9B" w:rsidRDefault="004D0A9B" w:rsidP="004D0A9B">
      <w:pPr>
        <w:rPr>
          <w:sz w:val="28"/>
          <w:szCs w:val="28"/>
        </w:rPr>
      </w:pPr>
      <w:r w:rsidRPr="000248B1">
        <w:rPr>
          <w:i/>
          <w:iCs/>
          <w:sz w:val="28"/>
          <w:szCs w:val="28"/>
        </w:rPr>
        <w:t>Материалы:</w:t>
      </w:r>
      <w:r w:rsidRPr="004D0A9B">
        <w:rPr>
          <w:sz w:val="28"/>
          <w:szCs w:val="28"/>
        </w:rPr>
        <w:t xml:space="preserve"> 5 спичечных коробков, шаблоны для оклеивания коробков зеленого цвета, цветная бумага.</w:t>
      </w:r>
    </w:p>
    <w:p w14:paraId="529E1C59" w14:textId="77777777" w:rsidR="000248B1" w:rsidRDefault="004D0A9B" w:rsidP="004D0A9B">
      <w:pPr>
        <w:rPr>
          <w:i/>
          <w:iCs/>
          <w:sz w:val="28"/>
          <w:szCs w:val="28"/>
        </w:rPr>
      </w:pPr>
      <w:r w:rsidRPr="000248B1">
        <w:rPr>
          <w:i/>
          <w:iCs/>
          <w:sz w:val="28"/>
          <w:szCs w:val="28"/>
        </w:rPr>
        <w:t>Этапы работы:</w:t>
      </w:r>
    </w:p>
    <w:p w14:paraId="600E2F21" w14:textId="16B26F81" w:rsidR="004D0A9B" w:rsidRPr="000248B1" w:rsidRDefault="000248B1" w:rsidP="004D0A9B">
      <w:pPr>
        <w:rPr>
          <w:i/>
          <w:iCs/>
          <w:sz w:val="28"/>
          <w:szCs w:val="28"/>
        </w:rPr>
      </w:pPr>
      <w:r>
        <w:rPr>
          <w:sz w:val="28"/>
          <w:szCs w:val="28"/>
        </w:rPr>
        <w:t xml:space="preserve">1. </w:t>
      </w:r>
      <w:r w:rsidR="004D0A9B" w:rsidRPr="004D0A9B">
        <w:rPr>
          <w:sz w:val="28"/>
          <w:szCs w:val="28"/>
        </w:rPr>
        <w:t>Оклеить спичечные коробки.</w:t>
      </w:r>
    </w:p>
    <w:p w14:paraId="1B32F23C" w14:textId="77777777" w:rsidR="004D0A9B" w:rsidRPr="004D0A9B" w:rsidRDefault="004D0A9B" w:rsidP="004D0A9B">
      <w:pPr>
        <w:rPr>
          <w:sz w:val="28"/>
          <w:szCs w:val="28"/>
        </w:rPr>
      </w:pPr>
      <w:r w:rsidRPr="004D0A9B">
        <w:rPr>
          <w:sz w:val="28"/>
          <w:szCs w:val="28"/>
        </w:rPr>
        <w:t>2. Капот и кузов - склеить 3 спичечных коробка по длине.</w:t>
      </w:r>
    </w:p>
    <w:p w14:paraId="0C83BB32" w14:textId="77777777" w:rsidR="004D0A9B" w:rsidRPr="004D0A9B" w:rsidRDefault="004D0A9B" w:rsidP="004D0A9B">
      <w:pPr>
        <w:rPr>
          <w:sz w:val="28"/>
          <w:szCs w:val="28"/>
        </w:rPr>
      </w:pPr>
      <w:r w:rsidRPr="004D0A9B">
        <w:rPr>
          <w:sz w:val="28"/>
          <w:szCs w:val="28"/>
        </w:rPr>
        <w:t>3. Кабина - поверх 1 коробка приклеить коробок по высоте.</w:t>
      </w:r>
    </w:p>
    <w:p w14:paraId="0B325A43" w14:textId="3570A566" w:rsidR="004D0A9B" w:rsidRPr="004D0A9B" w:rsidRDefault="004D0A9B" w:rsidP="004D0A9B">
      <w:pPr>
        <w:rPr>
          <w:sz w:val="28"/>
          <w:szCs w:val="28"/>
        </w:rPr>
      </w:pPr>
      <w:r w:rsidRPr="004D0A9B">
        <w:rPr>
          <w:sz w:val="28"/>
          <w:szCs w:val="28"/>
        </w:rPr>
        <w:t>4. Окно - вырезать из желтой бумаги прямоугольник 3х4 см, приклеить на кабину грузовика.</w:t>
      </w:r>
    </w:p>
    <w:p w14:paraId="6EA5A009" w14:textId="596E841D" w:rsidR="004D0A9B" w:rsidRPr="004D0A9B" w:rsidRDefault="004D0A9B" w:rsidP="004D0A9B">
      <w:pPr>
        <w:rPr>
          <w:sz w:val="28"/>
          <w:szCs w:val="28"/>
        </w:rPr>
      </w:pPr>
      <w:r w:rsidRPr="004D0A9B">
        <w:rPr>
          <w:sz w:val="28"/>
          <w:szCs w:val="28"/>
        </w:rPr>
        <w:t>5. Колеса - вырезать из черной бумаги 2 круга диаметром 2 см, приклеить.</w:t>
      </w:r>
    </w:p>
    <w:p w14:paraId="16BBD3E2" w14:textId="4D91EDE9" w:rsidR="004D0A9B" w:rsidRPr="004D0A9B" w:rsidRDefault="004D0A9B" w:rsidP="004D0A9B">
      <w:pPr>
        <w:rPr>
          <w:sz w:val="28"/>
          <w:szCs w:val="28"/>
        </w:rPr>
      </w:pPr>
      <w:r w:rsidRPr="004D0A9B">
        <w:rPr>
          <w:sz w:val="28"/>
          <w:szCs w:val="28"/>
        </w:rPr>
        <w:t>6. Фломастером нарисовать мелкие детали (бампер, фары, фаркоп,</w:t>
      </w:r>
      <w:r w:rsidR="000248B1">
        <w:rPr>
          <w:sz w:val="28"/>
          <w:szCs w:val="28"/>
        </w:rPr>
        <w:t xml:space="preserve"> </w:t>
      </w:r>
      <w:r w:rsidRPr="004D0A9B">
        <w:rPr>
          <w:sz w:val="28"/>
          <w:szCs w:val="28"/>
        </w:rPr>
        <w:t xml:space="preserve">антенну, дверные ручки и т. </w:t>
      </w:r>
      <w:proofErr w:type="gramStart"/>
      <w:r w:rsidRPr="004D0A9B">
        <w:rPr>
          <w:sz w:val="28"/>
          <w:szCs w:val="28"/>
        </w:rPr>
        <w:t>п. )</w:t>
      </w:r>
      <w:proofErr w:type="gramEnd"/>
      <w:r w:rsidRPr="004D0A9B">
        <w:rPr>
          <w:sz w:val="28"/>
          <w:szCs w:val="28"/>
        </w:rPr>
        <w:t>.</w:t>
      </w:r>
    </w:p>
    <w:p w14:paraId="0AAA5DE0" w14:textId="77777777" w:rsidR="000248B1" w:rsidRDefault="000248B1" w:rsidP="004D0A9B">
      <w:pPr>
        <w:rPr>
          <w:sz w:val="28"/>
          <w:szCs w:val="28"/>
        </w:rPr>
      </w:pPr>
    </w:p>
    <w:p w14:paraId="62038929" w14:textId="7260E7D2" w:rsidR="004D0A9B" w:rsidRPr="000248B1" w:rsidRDefault="004D0A9B" w:rsidP="004D0A9B">
      <w:pPr>
        <w:rPr>
          <w:b/>
          <w:bCs/>
          <w:sz w:val="28"/>
          <w:szCs w:val="28"/>
        </w:rPr>
      </w:pPr>
      <w:r w:rsidRPr="000248B1">
        <w:rPr>
          <w:b/>
          <w:bCs/>
          <w:sz w:val="28"/>
          <w:szCs w:val="28"/>
        </w:rPr>
        <w:t>Кремлевская стена, Спасская башня, салют</w:t>
      </w:r>
    </w:p>
    <w:p w14:paraId="54B76F97" w14:textId="30AED40B" w:rsidR="004D0A9B" w:rsidRPr="004D0A9B" w:rsidRDefault="004D0A9B" w:rsidP="004D0A9B">
      <w:pPr>
        <w:rPr>
          <w:sz w:val="28"/>
          <w:szCs w:val="28"/>
        </w:rPr>
      </w:pPr>
      <w:r w:rsidRPr="000248B1">
        <w:rPr>
          <w:i/>
          <w:iCs/>
          <w:sz w:val="28"/>
          <w:szCs w:val="28"/>
        </w:rPr>
        <w:t>Материалы:</w:t>
      </w:r>
      <w:r w:rsidRPr="004D0A9B">
        <w:rPr>
          <w:sz w:val="28"/>
          <w:szCs w:val="28"/>
        </w:rPr>
        <w:t xml:space="preserve"> лист тонированного в темно-синий цвет ватмана произвольного размера с нарисованным эскизом Кремлевской стены</w:t>
      </w:r>
      <w:r w:rsidR="000248B1">
        <w:rPr>
          <w:sz w:val="28"/>
          <w:szCs w:val="28"/>
        </w:rPr>
        <w:t xml:space="preserve"> </w:t>
      </w:r>
      <w:r w:rsidRPr="004D0A9B">
        <w:rPr>
          <w:sz w:val="28"/>
          <w:szCs w:val="28"/>
        </w:rPr>
        <w:t>и Спасской башни (ворота, бойницы, часы-куранты), красная бумага.</w:t>
      </w:r>
    </w:p>
    <w:p w14:paraId="1C40CDFF" w14:textId="77777777" w:rsidR="004D0A9B" w:rsidRPr="000248B1" w:rsidRDefault="004D0A9B" w:rsidP="004D0A9B">
      <w:pPr>
        <w:rPr>
          <w:i/>
          <w:iCs/>
          <w:sz w:val="28"/>
          <w:szCs w:val="28"/>
        </w:rPr>
      </w:pPr>
      <w:r w:rsidRPr="000248B1">
        <w:rPr>
          <w:i/>
          <w:iCs/>
          <w:sz w:val="28"/>
          <w:szCs w:val="28"/>
        </w:rPr>
        <w:t>Этапы работы:</w:t>
      </w:r>
    </w:p>
    <w:p w14:paraId="077A1F33" w14:textId="7E5E5EAC" w:rsidR="004D0A9B" w:rsidRPr="004D0A9B" w:rsidRDefault="000248B1" w:rsidP="004D0A9B">
      <w:pPr>
        <w:rPr>
          <w:sz w:val="28"/>
          <w:szCs w:val="28"/>
        </w:rPr>
      </w:pPr>
      <w:r>
        <w:rPr>
          <w:sz w:val="28"/>
          <w:szCs w:val="28"/>
        </w:rPr>
        <w:t>1.</w:t>
      </w:r>
      <w:r w:rsidR="004D0A9B" w:rsidRPr="004D0A9B">
        <w:rPr>
          <w:sz w:val="28"/>
          <w:szCs w:val="28"/>
        </w:rPr>
        <w:t>Нарвать красную бумагу на мелкие кусочки.</w:t>
      </w:r>
    </w:p>
    <w:p w14:paraId="3A610F73" w14:textId="44209C63" w:rsidR="004D0A9B" w:rsidRPr="004D0A9B" w:rsidRDefault="004D0A9B" w:rsidP="004D0A9B">
      <w:pPr>
        <w:rPr>
          <w:sz w:val="28"/>
          <w:szCs w:val="28"/>
        </w:rPr>
      </w:pPr>
      <w:r w:rsidRPr="004D0A9B">
        <w:rPr>
          <w:sz w:val="28"/>
          <w:szCs w:val="28"/>
        </w:rPr>
        <w:t>2.В зависимости от темпа выполнения работы постепенно нанести</w:t>
      </w:r>
      <w:r w:rsidR="000248B1">
        <w:rPr>
          <w:sz w:val="28"/>
          <w:szCs w:val="28"/>
        </w:rPr>
        <w:t xml:space="preserve"> </w:t>
      </w:r>
      <w:r w:rsidRPr="004D0A9B">
        <w:rPr>
          <w:sz w:val="28"/>
          <w:szCs w:val="28"/>
        </w:rPr>
        <w:t>клей на небольшой участок.</w:t>
      </w:r>
    </w:p>
    <w:p w14:paraId="389A8612" w14:textId="321C5D74" w:rsidR="004D0A9B" w:rsidRPr="004D0A9B" w:rsidRDefault="004D0A9B" w:rsidP="004D0A9B">
      <w:pPr>
        <w:rPr>
          <w:sz w:val="28"/>
          <w:szCs w:val="28"/>
        </w:rPr>
      </w:pPr>
      <w:r w:rsidRPr="004D0A9B">
        <w:rPr>
          <w:sz w:val="28"/>
          <w:szCs w:val="28"/>
        </w:rPr>
        <w:t>3.Приклеить кусочки бумаги, заполняя все промежутки.</w:t>
      </w:r>
    </w:p>
    <w:p w14:paraId="3C8E66A6" w14:textId="13CCDB16" w:rsidR="004D0A9B" w:rsidRPr="004D0A9B" w:rsidRDefault="004D0A9B" w:rsidP="004D0A9B">
      <w:pPr>
        <w:rPr>
          <w:sz w:val="28"/>
          <w:szCs w:val="28"/>
        </w:rPr>
      </w:pPr>
      <w:r w:rsidRPr="004D0A9B">
        <w:rPr>
          <w:sz w:val="28"/>
          <w:szCs w:val="28"/>
        </w:rPr>
        <w:t>4.В конце работы фасад здания дополнить мелкими деталями (часы,</w:t>
      </w:r>
      <w:r w:rsidR="000248B1">
        <w:rPr>
          <w:sz w:val="28"/>
          <w:szCs w:val="28"/>
        </w:rPr>
        <w:t xml:space="preserve"> </w:t>
      </w:r>
      <w:r w:rsidRPr="004D0A9B">
        <w:rPr>
          <w:sz w:val="28"/>
          <w:szCs w:val="28"/>
        </w:rPr>
        <w:t>ворота, бойницы).</w:t>
      </w:r>
    </w:p>
    <w:p w14:paraId="2B6C1396" w14:textId="01D5FAA9" w:rsidR="004D0A9B" w:rsidRDefault="004D0A9B" w:rsidP="004D0A9B">
      <w:pPr>
        <w:rPr>
          <w:sz w:val="28"/>
          <w:szCs w:val="28"/>
        </w:rPr>
      </w:pPr>
    </w:p>
    <w:p w14:paraId="08FDE2C4" w14:textId="0EF1239E" w:rsidR="000248B1" w:rsidRDefault="000248B1" w:rsidP="004D0A9B">
      <w:pPr>
        <w:rPr>
          <w:sz w:val="28"/>
          <w:szCs w:val="28"/>
        </w:rPr>
      </w:pPr>
    </w:p>
    <w:p w14:paraId="53F02786" w14:textId="3F29270B" w:rsidR="000248B1" w:rsidRDefault="000248B1" w:rsidP="004D0A9B">
      <w:pPr>
        <w:rPr>
          <w:sz w:val="28"/>
          <w:szCs w:val="28"/>
        </w:rPr>
      </w:pPr>
    </w:p>
    <w:p w14:paraId="28CBAD9C" w14:textId="4DE8C5F1" w:rsidR="000248B1" w:rsidRDefault="003726A0" w:rsidP="004D0A9B">
      <w:pPr>
        <w:rPr>
          <w:sz w:val="32"/>
          <w:szCs w:val="32"/>
        </w:rPr>
      </w:pPr>
      <w:r w:rsidRPr="003726A0">
        <w:rPr>
          <w:sz w:val="32"/>
          <w:szCs w:val="32"/>
        </w:rPr>
        <w:lastRenderedPageBreak/>
        <w:t>Также родителям рекомендуется прочитать стихотворения о ВОВ и патриотизме, загадать загадки, показать мультфильмы и фильмы на данную тему, посетить (по возможности) выставку военной техники, прочитать военные рассказы (по возрасту ребёнка).</w:t>
      </w:r>
    </w:p>
    <w:p w14:paraId="75FE80F8" w14:textId="4AF111CC" w:rsidR="003726A0" w:rsidRDefault="003726A0" w:rsidP="004D0A9B">
      <w:pPr>
        <w:rPr>
          <w:sz w:val="32"/>
          <w:szCs w:val="32"/>
        </w:rPr>
      </w:pPr>
      <w:r w:rsidRPr="003726A0">
        <w:rPr>
          <w:noProof/>
        </w:rPr>
        <w:drawing>
          <wp:inline distT="0" distB="0" distL="0" distR="0" wp14:anchorId="67DFFF0A" wp14:editId="0156FC45">
            <wp:extent cx="5486400" cy="37171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94733" cy="3722831"/>
                    </a:xfrm>
                    <a:prstGeom prst="rect">
                      <a:avLst/>
                    </a:prstGeom>
                  </pic:spPr>
                </pic:pic>
              </a:graphicData>
            </a:graphic>
          </wp:inline>
        </w:drawing>
      </w:r>
      <w:r>
        <w:rPr>
          <w:sz w:val="32"/>
          <w:szCs w:val="32"/>
        </w:rPr>
        <w:br/>
        <w:t xml:space="preserve">         </w:t>
      </w:r>
      <w:r w:rsidRPr="003726A0">
        <w:rPr>
          <w:noProof/>
        </w:rPr>
        <w:drawing>
          <wp:inline distT="0" distB="0" distL="0" distR="0" wp14:anchorId="7A59B1FD" wp14:editId="1EAA3623">
            <wp:extent cx="6040658" cy="387003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46927" cy="3874052"/>
                    </a:xfrm>
                    <a:prstGeom prst="rect">
                      <a:avLst/>
                    </a:prstGeom>
                  </pic:spPr>
                </pic:pic>
              </a:graphicData>
            </a:graphic>
          </wp:inline>
        </w:drawing>
      </w:r>
    </w:p>
    <w:p w14:paraId="1D448FBC" w14:textId="4F7777B3" w:rsidR="003726A0" w:rsidRDefault="003726A0" w:rsidP="004D0A9B">
      <w:pPr>
        <w:rPr>
          <w:sz w:val="32"/>
          <w:szCs w:val="32"/>
        </w:rPr>
      </w:pPr>
    </w:p>
    <w:p w14:paraId="3537DC7A" w14:textId="745898D9" w:rsidR="003726A0" w:rsidRDefault="003726A0" w:rsidP="004D0A9B">
      <w:pPr>
        <w:rPr>
          <w:sz w:val="32"/>
          <w:szCs w:val="32"/>
        </w:rPr>
      </w:pPr>
      <w:r w:rsidRPr="00294773">
        <w:rPr>
          <w:b/>
          <w:bCs/>
          <w:sz w:val="32"/>
          <w:szCs w:val="32"/>
        </w:rPr>
        <w:lastRenderedPageBreak/>
        <w:t>Источники:</w:t>
      </w:r>
      <w:r>
        <w:rPr>
          <w:sz w:val="32"/>
          <w:szCs w:val="32"/>
        </w:rPr>
        <w:t xml:space="preserve"> </w:t>
      </w:r>
      <w:r>
        <w:rPr>
          <w:sz w:val="32"/>
          <w:szCs w:val="32"/>
        </w:rPr>
        <w:br/>
      </w:r>
      <w:proofErr w:type="gramStart"/>
      <w:r>
        <w:rPr>
          <w:sz w:val="32"/>
          <w:szCs w:val="32"/>
        </w:rPr>
        <w:t>1.Н.С.Голицына</w:t>
      </w:r>
      <w:proofErr w:type="gramEnd"/>
      <w:r>
        <w:rPr>
          <w:sz w:val="32"/>
          <w:szCs w:val="32"/>
        </w:rPr>
        <w:t xml:space="preserve"> «Конспекты комплексно – тематических занятий Подготовительная к школе группа Интегрированный подход» ФГОС 2016г.</w:t>
      </w:r>
    </w:p>
    <w:p w14:paraId="445B4D69" w14:textId="3E46165B" w:rsidR="003726A0" w:rsidRDefault="003726A0" w:rsidP="004D0A9B">
      <w:pPr>
        <w:rPr>
          <w:sz w:val="32"/>
          <w:szCs w:val="32"/>
        </w:rPr>
      </w:pPr>
      <w:r>
        <w:rPr>
          <w:sz w:val="32"/>
          <w:szCs w:val="32"/>
        </w:rPr>
        <w:t>2.Москва «Просвещение» 2013 «Радуга» - «Планирование работы в детском саду с детьми 6-7 лет»</w:t>
      </w:r>
    </w:p>
    <w:p w14:paraId="21D47CD9" w14:textId="2E172110" w:rsidR="00472626" w:rsidRDefault="00472626" w:rsidP="004D0A9B">
      <w:pPr>
        <w:rPr>
          <w:sz w:val="32"/>
          <w:szCs w:val="32"/>
        </w:rPr>
      </w:pPr>
      <w:r>
        <w:rPr>
          <w:sz w:val="32"/>
          <w:szCs w:val="32"/>
        </w:rPr>
        <w:t>3.Интернет ресурсы:</w:t>
      </w:r>
      <w:r>
        <w:rPr>
          <w:sz w:val="32"/>
          <w:szCs w:val="32"/>
        </w:rPr>
        <w:br/>
      </w:r>
      <w:r w:rsidRPr="00472626">
        <w:rPr>
          <w:sz w:val="32"/>
          <w:szCs w:val="32"/>
        </w:rPr>
        <w:t>- https://skazki.rustih.ru/yurij-koval-vystrel/</w:t>
      </w:r>
      <w:r w:rsidRPr="00472626">
        <w:rPr>
          <w:sz w:val="32"/>
          <w:szCs w:val="32"/>
        </w:rPr>
        <w:br/>
        <w:t>- https://yandex.ru/images/</w:t>
      </w:r>
      <w:r w:rsidRPr="00472626">
        <w:rPr>
          <w:sz w:val="32"/>
          <w:szCs w:val="32"/>
        </w:rPr>
        <w:br/>
        <w:t xml:space="preserve">- </w:t>
      </w:r>
      <w:hyperlink r:id="rId24" w:history="1">
        <w:r w:rsidRPr="00472626">
          <w:rPr>
            <w:rStyle w:val="afc"/>
            <w:color w:val="auto"/>
            <w:sz w:val="32"/>
            <w:szCs w:val="32"/>
            <w:u w:val="none"/>
          </w:rPr>
          <w:t>https://infourok.ru/beseda-detyam-o-velikoy-otechestvennoy-voyne-podgotovitelnaya-gruppa-2034689.html</w:t>
        </w:r>
      </w:hyperlink>
      <w:r w:rsidRPr="00472626">
        <w:rPr>
          <w:sz w:val="32"/>
          <w:szCs w:val="32"/>
        </w:rPr>
        <w:br/>
        <w:t xml:space="preserve">- </w:t>
      </w:r>
      <w:hyperlink r:id="rId25" w:history="1">
        <w:r w:rsidRPr="00472626">
          <w:rPr>
            <w:rStyle w:val="afc"/>
            <w:color w:val="auto"/>
            <w:sz w:val="32"/>
            <w:szCs w:val="32"/>
            <w:u w:val="none"/>
          </w:rPr>
          <w:t>https://nsportal.ru/detskii-sad/vospitatelnaya-rabota/2016/10/26/beseda-o-velikoy-otechestvennoy-voyne-my-pomnim-eti-dni</w:t>
        </w:r>
      </w:hyperlink>
      <w:r w:rsidRPr="00472626">
        <w:rPr>
          <w:sz w:val="32"/>
          <w:szCs w:val="32"/>
        </w:rPr>
        <w:br/>
        <w:t xml:space="preserve">- </w:t>
      </w:r>
      <w:hyperlink r:id="rId26" w:history="1">
        <w:r w:rsidRPr="00472626">
          <w:rPr>
            <w:rStyle w:val="afc"/>
            <w:color w:val="auto"/>
            <w:sz w:val="32"/>
            <w:szCs w:val="32"/>
            <w:u w:val="none"/>
          </w:rPr>
          <w:t>https://www.maam.ru/detskijsad/-beseda-o-velikoi-otechestvenoi-voine.html</w:t>
        </w:r>
      </w:hyperlink>
      <w:r w:rsidRPr="00472626">
        <w:rPr>
          <w:sz w:val="32"/>
          <w:szCs w:val="32"/>
        </w:rPr>
        <w:t xml:space="preserve"> </w:t>
      </w:r>
    </w:p>
    <w:p w14:paraId="485C3156" w14:textId="7634477B" w:rsidR="00472626" w:rsidRDefault="007060FA" w:rsidP="004D0A9B">
      <w:pPr>
        <w:rPr>
          <w:sz w:val="32"/>
          <w:szCs w:val="32"/>
        </w:rPr>
      </w:pPr>
      <w:r>
        <w:rPr>
          <w:sz w:val="32"/>
          <w:szCs w:val="32"/>
        </w:rPr>
        <w:t xml:space="preserve">- </w:t>
      </w:r>
      <w:r w:rsidRPr="007060FA">
        <w:rPr>
          <w:sz w:val="32"/>
          <w:szCs w:val="32"/>
        </w:rPr>
        <w:t>https://infourok.ru/klassniy-chas-besedi-o-voyne-klass-3280804.html</w:t>
      </w:r>
    </w:p>
    <w:p w14:paraId="37180181" w14:textId="2EFE943F" w:rsidR="00472626" w:rsidRDefault="00472626" w:rsidP="004D0A9B">
      <w:pPr>
        <w:rPr>
          <w:sz w:val="32"/>
          <w:szCs w:val="32"/>
        </w:rPr>
      </w:pPr>
    </w:p>
    <w:p w14:paraId="7789FB51" w14:textId="037B48BE" w:rsidR="00472626" w:rsidRDefault="00472626" w:rsidP="004D0A9B">
      <w:pPr>
        <w:rPr>
          <w:sz w:val="32"/>
          <w:szCs w:val="32"/>
        </w:rPr>
      </w:pPr>
    </w:p>
    <w:p w14:paraId="2BA24D4F" w14:textId="0C7C9097" w:rsidR="00472626" w:rsidRDefault="00472626" w:rsidP="004D0A9B">
      <w:pPr>
        <w:rPr>
          <w:sz w:val="32"/>
          <w:szCs w:val="32"/>
        </w:rPr>
      </w:pPr>
    </w:p>
    <w:p w14:paraId="21C3AFDF" w14:textId="6B3ECEA2" w:rsidR="00472626" w:rsidRDefault="00472626" w:rsidP="004D0A9B">
      <w:pPr>
        <w:rPr>
          <w:sz w:val="32"/>
          <w:szCs w:val="32"/>
        </w:rPr>
      </w:pPr>
    </w:p>
    <w:p w14:paraId="638A07C6" w14:textId="41591890" w:rsidR="00472626" w:rsidRDefault="00472626" w:rsidP="004D0A9B">
      <w:pPr>
        <w:rPr>
          <w:sz w:val="32"/>
          <w:szCs w:val="32"/>
        </w:rPr>
      </w:pPr>
    </w:p>
    <w:p w14:paraId="121019CB" w14:textId="0EBA2D2F" w:rsidR="00472626" w:rsidRDefault="00472626" w:rsidP="004D0A9B">
      <w:pPr>
        <w:rPr>
          <w:sz w:val="32"/>
          <w:szCs w:val="32"/>
        </w:rPr>
      </w:pPr>
    </w:p>
    <w:p w14:paraId="17640C8A" w14:textId="7441C0E7" w:rsidR="00472626" w:rsidRDefault="00472626" w:rsidP="004D0A9B">
      <w:pPr>
        <w:rPr>
          <w:sz w:val="32"/>
          <w:szCs w:val="32"/>
        </w:rPr>
      </w:pPr>
    </w:p>
    <w:p w14:paraId="199255A8" w14:textId="1DECCBB3" w:rsidR="00472626" w:rsidRDefault="00472626" w:rsidP="004D0A9B">
      <w:pPr>
        <w:rPr>
          <w:sz w:val="32"/>
          <w:szCs w:val="32"/>
        </w:rPr>
      </w:pPr>
    </w:p>
    <w:p w14:paraId="204F5850" w14:textId="1EFBB714" w:rsidR="00472626" w:rsidRDefault="00472626" w:rsidP="004D0A9B">
      <w:pPr>
        <w:rPr>
          <w:sz w:val="32"/>
          <w:szCs w:val="32"/>
        </w:rPr>
      </w:pPr>
    </w:p>
    <w:p w14:paraId="39AB2EB7" w14:textId="772C0203" w:rsidR="00472626" w:rsidRDefault="00472626" w:rsidP="004D0A9B">
      <w:pPr>
        <w:rPr>
          <w:sz w:val="32"/>
          <w:szCs w:val="32"/>
        </w:rPr>
      </w:pPr>
    </w:p>
    <w:p w14:paraId="0B626E6D" w14:textId="5A330E95" w:rsidR="00472626" w:rsidRDefault="00472626" w:rsidP="004D0A9B">
      <w:pPr>
        <w:rPr>
          <w:sz w:val="32"/>
          <w:szCs w:val="32"/>
        </w:rPr>
      </w:pPr>
    </w:p>
    <w:p w14:paraId="73C352CD" w14:textId="274C7929" w:rsidR="00472626" w:rsidRDefault="00472626" w:rsidP="004D0A9B">
      <w:pPr>
        <w:rPr>
          <w:sz w:val="32"/>
          <w:szCs w:val="32"/>
        </w:rPr>
      </w:pPr>
    </w:p>
    <w:p w14:paraId="3BD0E8F2" w14:textId="58855797" w:rsidR="00472626" w:rsidRDefault="00472626" w:rsidP="004D0A9B">
      <w:pPr>
        <w:rPr>
          <w:sz w:val="32"/>
          <w:szCs w:val="32"/>
        </w:rPr>
      </w:pPr>
    </w:p>
    <w:p w14:paraId="0E7E273B" w14:textId="18B3C114" w:rsidR="00472626" w:rsidRDefault="00472626" w:rsidP="004D0A9B">
      <w:pPr>
        <w:rPr>
          <w:sz w:val="32"/>
          <w:szCs w:val="32"/>
        </w:rPr>
      </w:pPr>
    </w:p>
    <w:p w14:paraId="4302CA0C" w14:textId="5D0E0786" w:rsidR="00472626" w:rsidRDefault="00472626" w:rsidP="004D0A9B">
      <w:pPr>
        <w:rPr>
          <w:sz w:val="32"/>
          <w:szCs w:val="32"/>
        </w:rPr>
      </w:pPr>
    </w:p>
    <w:p w14:paraId="7E437F5C" w14:textId="7E79EAE6" w:rsidR="00472626" w:rsidRDefault="00472626" w:rsidP="004D0A9B">
      <w:pPr>
        <w:rPr>
          <w:sz w:val="32"/>
          <w:szCs w:val="32"/>
        </w:rPr>
      </w:pPr>
    </w:p>
    <w:p w14:paraId="26356AC6" w14:textId="6A4DF316" w:rsidR="00472626" w:rsidRDefault="00472626" w:rsidP="004D0A9B">
      <w:pPr>
        <w:rPr>
          <w:sz w:val="32"/>
          <w:szCs w:val="32"/>
        </w:rPr>
      </w:pPr>
    </w:p>
    <w:p w14:paraId="4B7385EF" w14:textId="29E5EDBA" w:rsidR="00472626" w:rsidRDefault="00472626" w:rsidP="004D0A9B">
      <w:pPr>
        <w:rPr>
          <w:sz w:val="32"/>
          <w:szCs w:val="32"/>
        </w:rPr>
      </w:pPr>
    </w:p>
    <w:p w14:paraId="74DDD27B" w14:textId="7CE0B7AF" w:rsidR="00472626" w:rsidRDefault="00472626" w:rsidP="004D0A9B">
      <w:pPr>
        <w:rPr>
          <w:sz w:val="32"/>
          <w:szCs w:val="32"/>
        </w:rPr>
      </w:pPr>
    </w:p>
    <w:p w14:paraId="53F3B048" w14:textId="46BE8FCD" w:rsidR="00472626" w:rsidRDefault="00472626" w:rsidP="004D0A9B">
      <w:pPr>
        <w:rPr>
          <w:sz w:val="32"/>
          <w:szCs w:val="32"/>
        </w:rPr>
      </w:pPr>
    </w:p>
    <w:p w14:paraId="179F768E" w14:textId="740E7679" w:rsidR="00472626" w:rsidRPr="00294773" w:rsidRDefault="00472626" w:rsidP="00294773">
      <w:pPr>
        <w:jc w:val="center"/>
        <w:rPr>
          <w:b/>
          <w:bCs/>
          <w:sz w:val="44"/>
          <w:szCs w:val="44"/>
        </w:rPr>
      </w:pPr>
      <w:r w:rsidRPr="00294773">
        <w:rPr>
          <w:b/>
          <w:bCs/>
          <w:sz w:val="44"/>
          <w:szCs w:val="44"/>
        </w:rPr>
        <w:t>Студенческий проект группы первокурсников «Юный патриот 53»</w:t>
      </w:r>
    </w:p>
    <w:sectPr w:rsidR="00472626" w:rsidRPr="00294773" w:rsidSect="00D64618">
      <w:headerReference w:type="default" r:id="rId27"/>
      <w:footerReference w:type="default" r:id="rId28"/>
      <w:headerReference w:type="first" r:id="rId29"/>
      <w:footerReference w:type="first" r:id="rId30"/>
      <w:type w:val="continuous"/>
      <w:pgSz w:w="11906" w:h="16838" w:code="9"/>
      <w:pgMar w:top="1872" w:right="720" w:bottom="981" w:left="720" w:header="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E08C359" w14:textId="77777777" w:rsidR="006B3507" w:rsidRDefault="006B3507" w:rsidP="00A4086C">
      <w:r>
        <w:separator/>
      </w:r>
    </w:p>
    <w:p w14:paraId="413B0FB7" w14:textId="77777777" w:rsidR="006B3507" w:rsidRDefault="006B3507" w:rsidP="00A4086C"/>
  </w:endnote>
  <w:endnote w:type="continuationSeparator" w:id="0">
    <w:p w14:paraId="72A7D1F4" w14:textId="77777777" w:rsidR="006B3507" w:rsidRDefault="006B3507" w:rsidP="00A4086C">
      <w:r>
        <w:continuationSeparator/>
      </w:r>
    </w:p>
    <w:p w14:paraId="2B2E7694" w14:textId="77777777" w:rsidR="006B3507" w:rsidRDefault="006B3507" w:rsidP="00A408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CC"/>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214DE7" w14:textId="77777777" w:rsidR="00E96F61" w:rsidRPr="00824AF8" w:rsidRDefault="00824AF8" w:rsidP="00824AF8">
    <w:pPr>
      <w:pStyle w:val="a8"/>
    </w:pPr>
    <w:r w:rsidRPr="00824AF8">
      <w:rPr>
        <w:lang w:bidi="ru-RU"/>
      </w:rPr>
      <w:t xml:space="preserve">СТР. </w:t>
    </w:r>
    <w:r w:rsidRPr="00824AF8">
      <w:rPr>
        <w:lang w:bidi="ru-RU"/>
      </w:rPr>
      <w:fldChar w:fldCharType="begin"/>
    </w:r>
    <w:r w:rsidRPr="00824AF8">
      <w:rPr>
        <w:lang w:bidi="ru-RU"/>
      </w:rPr>
      <w:instrText xml:space="preserve"> PAGE </w:instrText>
    </w:r>
    <w:r w:rsidRPr="00824AF8">
      <w:rPr>
        <w:lang w:bidi="ru-RU"/>
      </w:rPr>
      <w:fldChar w:fldCharType="separate"/>
    </w:r>
    <w:r w:rsidRPr="00824AF8">
      <w:rPr>
        <w:lang w:bidi="ru-RU"/>
      </w:rPr>
      <w:t>3</w:t>
    </w:r>
    <w:r w:rsidRPr="00824AF8">
      <w:rPr>
        <w:lang w:bidi="ru-RU"/>
      </w:rPr>
      <w:fldChar w:fldCharType="end"/>
    </w:r>
    <w:r w:rsidR="00E96F61" w:rsidRPr="00824AF8">
      <w:rPr>
        <w:noProof/>
        <w:lang w:bidi="ru-RU"/>
      </w:rPr>
      <mc:AlternateContent>
        <mc:Choice Requires="wps">
          <w:drawing>
            <wp:anchor distT="0" distB="0" distL="114300" distR="114300" simplePos="0" relativeHeight="251670528" behindDoc="0" locked="0" layoutInCell="1" allowOverlap="1" wp14:anchorId="7223E56D" wp14:editId="662577BD">
              <wp:simplePos x="0" y="0"/>
              <wp:positionH relativeFrom="column">
                <wp:posOffset>31750</wp:posOffset>
              </wp:positionH>
              <wp:positionV relativeFrom="paragraph">
                <wp:posOffset>290195</wp:posOffset>
              </wp:positionV>
              <wp:extent cx="9144000" cy="370840"/>
              <wp:effectExtent l="0" t="0" r="0" b="0"/>
              <wp:wrapNone/>
              <wp:docPr id="79" name="Прямоугольник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370840"/>
                      </a:xfrm>
                      <a:prstGeom prst="rect">
                        <a:avLst/>
                      </a:prstGeom>
                      <a:solidFill>
                        <a:schemeClr val="tx2"/>
                      </a:solidFill>
                      <a:ln>
                        <a:noFill/>
                      </a:ln>
                    </wps:spPr>
                    <wps:bodyPr rot="0" vert="horz" wrap="square" lIns="91440" tIns="45720" rIns="91440" bIns="45720" anchor="t" anchorCtr="0" upright="1">
                      <a:noAutofit/>
                    </wps:bodyPr>
                  </wps:wsp>
                </a:graphicData>
              </a:graphic>
            </wp:anchor>
          </w:drawing>
        </mc:Choice>
        <mc:Fallback>
          <w:pict>
            <v:rect w14:anchorId="586B9D54" id="Прямоугольник 58" o:spid="_x0000_s1026" style="position:absolute;margin-left:2.5pt;margin-top:22.85pt;width:10in;height:29.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" fillcolor="#1f497d [3215]" stroked="f"/>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EC181E" w14:textId="77777777" w:rsidR="00564B18" w:rsidRDefault="00564B18" w:rsidP="00564B18">
    <w:pPr>
      <w:pStyle w:val="a8"/>
      <w:jc w:val="center"/>
      <w:rPr>
        <w:rStyle w:val="af5"/>
      </w:rPr>
    </w:pPr>
    <w:r>
      <w:rPr>
        <w:rStyle w:val="af5"/>
      </w:rPr>
      <w:t xml:space="preserve">2020          </w:t>
    </w:r>
  </w:p>
  <w:p w14:paraId="2848A345" w14:textId="32EC2FA2" w:rsidR="00E96F61" w:rsidRPr="00E96F61" w:rsidRDefault="006B3507" w:rsidP="00564B18">
    <w:pPr>
      <w:pStyle w:val="a8"/>
    </w:pPr>
    <w:sdt>
      <w:sdtPr>
        <w:rPr>
          <w:rStyle w:val="af5"/>
        </w:rPr>
        <w:id w:val="882828279"/>
        <w:docPartObj>
          <w:docPartGallery w:val="Page Numbers (Bottom of Page)"/>
          <w:docPartUnique/>
        </w:docPartObj>
      </w:sdtPr>
      <w:sdtEndPr>
        <w:rPr>
          <w:rStyle w:val="af5"/>
        </w:rPr>
      </w:sdtEndPr>
      <w:sdtContent>
        <w:r w:rsidR="00E96F61" w:rsidRPr="00E339B9">
          <w:rPr>
            <w:rStyle w:val="af5"/>
            <w:lang w:bidi="ru-RU"/>
          </w:rPr>
          <w:t xml:space="preserve">СТР. </w:t>
        </w:r>
        <w:r w:rsidR="00040AC3" w:rsidRPr="00E339B9">
          <w:rPr>
            <w:rStyle w:val="af5"/>
            <w:lang w:bidi="ru-RU"/>
          </w:rPr>
          <w:fldChar w:fldCharType="begin"/>
        </w:r>
        <w:r w:rsidR="00040AC3" w:rsidRPr="00E339B9">
          <w:rPr>
            <w:rStyle w:val="af5"/>
            <w:lang w:bidi="ru-RU"/>
          </w:rPr>
          <w:instrText xml:space="preserve"> PAGE </w:instrText>
        </w:r>
        <w:r w:rsidR="00040AC3" w:rsidRPr="00E339B9">
          <w:rPr>
            <w:rStyle w:val="af5"/>
            <w:lang w:bidi="ru-RU"/>
          </w:rPr>
          <w:fldChar w:fldCharType="separate"/>
        </w:r>
        <w:r w:rsidR="00040AC3">
          <w:rPr>
            <w:rStyle w:val="af5"/>
            <w:lang w:bidi="ru-RU"/>
          </w:rPr>
          <w:t>1</w:t>
        </w:r>
        <w:r w:rsidR="00040AC3" w:rsidRPr="00E339B9">
          <w:rPr>
            <w:rStyle w:val="af5"/>
            <w:lang w:bidi="ru-RU"/>
          </w:rPr>
          <w:fldChar w:fldCharType="end"/>
        </w:r>
      </w:sdtContent>
    </w:sdt>
    <w:r w:rsidR="00E96F61">
      <w:rPr>
        <w:noProof/>
        <w:lang w:bidi="ru-RU"/>
      </w:rPr>
      <mc:AlternateContent>
        <mc:Choice Requires="wps">
          <w:drawing>
            <wp:anchor distT="0" distB="0" distL="114300" distR="114300" simplePos="0" relativeHeight="251664384" behindDoc="0" locked="0" layoutInCell="1" allowOverlap="1" wp14:anchorId="22D1E0A2" wp14:editId="68A35E4C">
              <wp:simplePos x="0" y="0"/>
              <wp:positionH relativeFrom="page">
                <wp:align>center</wp:align>
              </wp:positionH>
              <wp:positionV relativeFrom="page">
                <wp:align>bottom</wp:align>
              </wp:positionV>
              <wp:extent cx="9144000" cy="374904"/>
              <wp:effectExtent l="0" t="0" r="0" b="6350"/>
              <wp:wrapNone/>
              <wp:docPr id="71" name="Прямоугольник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0" cy="374904"/>
                      </a:xfrm>
                      <a:prstGeom prst="rect">
                        <a:avLst/>
                      </a:prstGeom>
                      <a:solidFill>
                        <a:schemeClr val="tx2"/>
                      </a:solidFill>
                      <a:ln>
                        <a:noFill/>
                      </a:ln>
                    </wps:spPr>
                    <wps:bodyPr rot="0" vert="horz" wrap="square" lIns="91440" tIns="45720" rIns="91440" bIns="45720" anchor="t" anchorCtr="0" upright="1">
                      <a:noAutofit/>
                    </wps:bodyPr>
                  </wps:wsp>
                </a:graphicData>
              </a:graphic>
              <wp14:sizeRelH relativeFrom="margin">
                <wp14:pctWidth>100000</wp14:pctWidth>
              </wp14:sizeRelH>
              <wp14:sizeRelV relativeFrom="margin">
                <wp14:pctHeight>0</wp14:pctHeight>
              </wp14:sizeRelV>
            </wp:anchor>
          </w:drawing>
        </mc:Choice>
        <mc:Fallback>
          <w:pict>
            <v:rect w14:anchorId="377CD4C0" id="Прямоугольник 58" o:spid="_x0000_s1026" style="position:absolute;margin-left:0;margin-top:0;width:10in;height:29.5pt;z-index:251664384;visibility:visible;mso-wrap-style:square;mso-width-percent:1000;mso-height-percent:0;mso-wrap-distance-left:9pt;mso-wrap-distance-top:0;mso-wrap-distance-right:9pt;mso-wrap-distance-bottom:0;mso-position-horizontal:center;mso-position-horizontal-relative:page;mso-position-vertical:bottom;mso-position-vertical-relative:page;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" fillcolor="#1f497d [3215]" stroked="f">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E87308" w14:textId="77777777" w:rsidR="006B3507" w:rsidRDefault="006B3507" w:rsidP="00A4086C">
      <w:r>
        <w:separator/>
      </w:r>
    </w:p>
    <w:p w14:paraId="7991B40C" w14:textId="77777777" w:rsidR="006B3507" w:rsidRDefault="006B3507" w:rsidP="00A4086C"/>
  </w:footnote>
  <w:footnote w:type="continuationSeparator" w:id="0">
    <w:p w14:paraId="72CFD929" w14:textId="77777777" w:rsidR="006B3507" w:rsidRDefault="006B3507" w:rsidP="00A4086C">
      <w:r>
        <w:continuationSeparator/>
      </w:r>
    </w:p>
    <w:p w14:paraId="2ACAF06F" w14:textId="77777777" w:rsidR="006B3507" w:rsidRDefault="006B3507" w:rsidP="00A4086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CellMar>
        <w:top w:w="360" w:type="dxa"/>
        <w:left w:w="0" w:type="dxa"/>
        <w:bottom w:w="360" w:type="dxa"/>
        <w:right w:w="0" w:type="dxa"/>
      </w:tblCellMar>
      <w:tblLook w:val="0600" w:firstRow="0" w:lastRow="0" w:firstColumn="0" w:lastColumn="0" w:noHBand="1" w:noVBand="1"/>
    </w:tblPr>
    <w:tblGrid>
      <w:gridCol w:w="6417"/>
      <w:gridCol w:w="4049"/>
    </w:tblGrid>
    <w:tr w:rsidR="007A377F" w14:paraId="2B887267" w14:textId="77777777" w:rsidTr="00633279">
      <w:tc>
        <w:tcPr>
          <w:tcW w:w="9810" w:type="dxa"/>
          <w:vAlign w:val="center"/>
        </w:tcPr>
        <w:p w14:paraId="4A48063C" w14:textId="2270F930" w:rsidR="007A377F" w:rsidRDefault="00D64618" w:rsidP="007A377F">
          <w:pPr>
            <w:pStyle w:val="20"/>
          </w:pPr>
          <w:r>
            <w:t>дЛЯ РОДИТЕЛЕЙ</w:t>
          </w:r>
        </w:p>
      </w:tc>
      <w:tc>
        <w:tcPr>
          <w:tcW w:w="4590" w:type="dxa"/>
          <w:shd w:val="clear" w:color="auto" w:fill="1F497D" w:themeFill="text2"/>
        </w:tcPr>
        <w:p w14:paraId="482416B8" w14:textId="3E7E6AB6" w:rsidR="007A377F" w:rsidRPr="007A377F" w:rsidRDefault="006B3507" w:rsidP="007A377F">
          <w:pPr>
            <w:pStyle w:val="210"/>
          </w:pPr>
          <w:sdt>
            <w:sdtPr>
              <w:alias w:val="Заголовок"/>
              <w:tag w:val=""/>
              <w:id w:val="-483392349"/>
              <w:placeholder>
                <w:docPart w:val="B9DD1F21AAD14C68B6209D19EA7096F0"/>
              </w:placeholder>
              <w:dataBinding w:prefixMappings="xmlns:ns0='http://purl.org/dc/elements/1.1/' xmlns:ns1='http://schemas.openxmlformats.org/package/2006/metadata/core-properties' " w:xpath="/ns1:coreProperties[1]/ns0:title[1]" w:storeItemID="{6C3C8BC8-F283-45AE-878A-BAB7291924A1}"/>
              <w15:appearance w15:val="hidden"/>
              <w:text/>
            </w:sdtPr>
            <w:sdtEndPr/>
            <w:sdtContent>
              <w:r w:rsidR="00345494">
                <w:t>пособие</w:t>
              </w:r>
            </w:sdtContent>
          </w:sdt>
        </w:p>
      </w:tc>
    </w:tr>
  </w:tbl>
  <w:p w14:paraId="2C999FED" w14:textId="77777777" w:rsidR="007A377F" w:rsidRPr="007A377F" w:rsidRDefault="007A377F" w:rsidP="007A377F"/>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600" w:firstRow="0" w:lastRow="0" w:firstColumn="0" w:lastColumn="0" w:noHBand="1" w:noVBand="1"/>
    </w:tblPr>
    <w:tblGrid>
      <w:gridCol w:w="10466"/>
    </w:tblGrid>
    <w:tr w:rsidR="000F107E" w14:paraId="2917F33F" w14:textId="77777777" w:rsidTr="00587E7D">
      <w:tc>
        <w:tcPr>
          <w:tcW w:w="14390" w:type="dxa"/>
          <w:shd w:val="clear" w:color="auto" w:fill="1F497D" w:themeFill="text2"/>
          <w:tcMar>
            <w:top w:w="317" w:type="dxa"/>
            <w:left w:w="115" w:type="dxa"/>
            <w:bottom w:w="317" w:type="dxa"/>
            <w:right w:w="115" w:type="dxa"/>
          </w:tcMar>
        </w:tcPr>
        <w:p w14:paraId="6C162861" w14:textId="77777777" w:rsidR="000F107E" w:rsidRDefault="000F107E" w:rsidP="000F107E"/>
      </w:tc>
    </w:tr>
    <w:tr w:rsidR="000F107E" w14:paraId="7E10F9A8" w14:textId="77777777" w:rsidTr="00587E7D">
      <w:tc>
        <w:tcPr>
          <w:tcW w:w="14390" w:type="dxa"/>
          <w:tcMar>
            <w:top w:w="245" w:type="dxa"/>
            <w:left w:w="115" w:type="dxa"/>
            <w:right w:w="115" w:type="dxa"/>
          </w:tcMar>
        </w:tcPr>
        <w:p w14:paraId="16DB81D8" w14:textId="0CFD2D3E" w:rsidR="000F107E" w:rsidRDefault="00D64618" w:rsidP="000F107E">
          <w:pPr>
            <w:pStyle w:val="af8"/>
          </w:pPr>
          <w:r>
            <w:t>Для Родителей</w:t>
          </w:r>
        </w:p>
      </w:tc>
    </w:tr>
  </w:tbl>
  <w:p w14:paraId="6C469917" w14:textId="77777777" w:rsidR="00E96F61" w:rsidRPr="000E3FFB" w:rsidRDefault="00E674D6" w:rsidP="000F107E">
    <w:r w:rsidRPr="000F107E">
      <w:rPr>
        <w:noProof/>
        <w:lang w:bidi="ru-RU"/>
      </w:rPr>
      <mc:AlternateContent>
        <mc:Choice Requires="wps">
          <w:drawing>
            <wp:anchor distT="0" distB="0" distL="114300" distR="114300" simplePos="0" relativeHeight="251659264" behindDoc="1" locked="0" layoutInCell="1" allowOverlap="1" wp14:anchorId="466F724A" wp14:editId="3C80588D">
              <wp:simplePos x="0" y="0"/>
              <wp:positionH relativeFrom="page">
                <wp:align>center</wp:align>
              </wp:positionH>
              <wp:positionV relativeFrom="page">
                <wp:align>top</wp:align>
              </wp:positionV>
              <wp:extent cx="10058400" cy="4187952"/>
              <wp:effectExtent l="0" t="0" r="0" b="3175"/>
              <wp:wrapNone/>
              <wp:docPr id="58" name="Прямоугольник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58400" cy="4187952"/>
                      </a:xfrm>
                      <a:prstGeom prst="rect">
                        <a:avLst/>
                      </a:prstGeom>
                      <a:solidFill>
                        <a:schemeClr val="bg2"/>
                      </a:solidFill>
                      <a:ln>
                        <a:noFill/>
                      </a:ln>
                    </wps:spPr>
                    <wps:bodyPr rot="0" vert="horz" wrap="square" lIns="91440" tIns="45720" rIns="91440" bIns="45720" anchor="t" anchorCtr="0" upright="1">
                      <a:noAutofit/>
                    </wps:bodyPr>
                  </wps:wsp>
                </a:graphicData>
              </a:graphic>
              <wp14:sizeRelH relativeFrom="page">
                <wp14:pctWidth>100000</wp14:pctWidth>
              </wp14:sizeRelH>
              <wp14:sizeRelV relativeFrom="margin">
                <wp14:pctHeight>0</wp14:pctHeight>
              </wp14:sizeRelV>
            </wp:anchor>
          </w:drawing>
        </mc:Choice>
        <mc:Fallback>
          <w:pict>
            <v:rect w14:anchorId="5514C69C" id="Прямоугольник 71" o:spid="_x0000_s1026" style="position:absolute;margin-left:0;margin-top:0;width:11in;height:329.75pt;z-index:-251657216;visibility:visible;mso-wrap-style:square;mso-width-percent:1000;mso-height-percent:0;mso-wrap-distance-left:9pt;mso-wrap-distance-top:0;mso-wrap-distance-right:9pt;mso-wrap-distance-bottom:0;mso-position-horizontal:center;mso-position-horizontal-relative:page;mso-position-vertical:top;mso-position-vertical-relative:page;mso-width-percent:100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" fillcolor="#eeece1 [3214]"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456129"/>
    <w:multiLevelType w:val="hybridMultilevel"/>
    <w:tmpl w:val="36326D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AF64B89"/>
    <w:multiLevelType w:val="hybridMultilevel"/>
    <w:tmpl w:val="1DC09A4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removePersonalInformation/>
  <w:removeDateAndTime/>
  <w:proofState w:spelling="clean" w:grammar="clean"/>
  <w:attachedTemplate r:id="rId1"/>
  <w:stylePaneFormatFilter w:val="5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4618"/>
    <w:rsid w:val="0000051B"/>
    <w:rsid w:val="00012E26"/>
    <w:rsid w:val="00022169"/>
    <w:rsid w:val="000231DB"/>
    <w:rsid w:val="000248B1"/>
    <w:rsid w:val="00040AC3"/>
    <w:rsid w:val="00063F7F"/>
    <w:rsid w:val="000A224A"/>
    <w:rsid w:val="000B4333"/>
    <w:rsid w:val="000E3288"/>
    <w:rsid w:val="000E3FFB"/>
    <w:rsid w:val="000E4CC0"/>
    <w:rsid w:val="000F107E"/>
    <w:rsid w:val="000F71CB"/>
    <w:rsid w:val="00130B49"/>
    <w:rsid w:val="001523D7"/>
    <w:rsid w:val="00155C0B"/>
    <w:rsid w:val="00172E4F"/>
    <w:rsid w:val="001A5F31"/>
    <w:rsid w:val="001D0AC7"/>
    <w:rsid w:val="001D76C3"/>
    <w:rsid w:val="00200FA9"/>
    <w:rsid w:val="002020CD"/>
    <w:rsid w:val="00230283"/>
    <w:rsid w:val="002846B3"/>
    <w:rsid w:val="00294773"/>
    <w:rsid w:val="002B66B5"/>
    <w:rsid w:val="002C5E34"/>
    <w:rsid w:val="002D08C9"/>
    <w:rsid w:val="003020EC"/>
    <w:rsid w:val="003123DA"/>
    <w:rsid w:val="003204C4"/>
    <w:rsid w:val="00320B26"/>
    <w:rsid w:val="00335DF1"/>
    <w:rsid w:val="00345494"/>
    <w:rsid w:val="00367465"/>
    <w:rsid w:val="003726A0"/>
    <w:rsid w:val="00381DB7"/>
    <w:rsid w:val="003A79C0"/>
    <w:rsid w:val="003E59E7"/>
    <w:rsid w:val="003E7D92"/>
    <w:rsid w:val="004149AF"/>
    <w:rsid w:val="00432DAD"/>
    <w:rsid w:val="004468CB"/>
    <w:rsid w:val="004608E9"/>
    <w:rsid w:val="00470E21"/>
    <w:rsid w:val="00472626"/>
    <w:rsid w:val="0049664B"/>
    <w:rsid w:val="00496D3F"/>
    <w:rsid w:val="004A67A6"/>
    <w:rsid w:val="004C06CD"/>
    <w:rsid w:val="004C7470"/>
    <w:rsid w:val="004D0A9B"/>
    <w:rsid w:val="004F26B2"/>
    <w:rsid w:val="005343CD"/>
    <w:rsid w:val="00543649"/>
    <w:rsid w:val="00564B18"/>
    <w:rsid w:val="005711A8"/>
    <w:rsid w:val="00580149"/>
    <w:rsid w:val="00587E7D"/>
    <w:rsid w:val="0059446E"/>
    <w:rsid w:val="005A2093"/>
    <w:rsid w:val="005C4C08"/>
    <w:rsid w:val="005F2206"/>
    <w:rsid w:val="005F7E8C"/>
    <w:rsid w:val="00623BAC"/>
    <w:rsid w:val="00633279"/>
    <w:rsid w:val="00652BE6"/>
    <w:rsid w:val="006B246D"/>
    <w:rsid w:val="006B3507"/>
    <w:rsid w:val="006E0DC4"/>
    <w:rsid w:val="006E596E"/>
    <w:rsid w:val="007060FA"/>
    <w:rsid w:val="00721871"/>
    <w:rsid w:val="00724F53"/>
    <w:rsid w:val="007347D3"/>
    <w:rsid w:val="0076002E"/>
    <w:rsid w:val="007A377F"/>
    <w:rsid w:val="007B6E34"/>
    <w:rsid w:val="007E21FD"/>
    <w:rsid w:val="00824361"/>
    <w:rsid w:val="00824AF8"/>
    <w:rsid w:val="008E34E1"/>
    <w:rsid w:val="00900E0D"/>
    <w:rsid w:val="00913714"/>
    <w:rsid w:val="0092642A"/>
    <w:rsid w:val="00940811"/>
    <w:rsid w:val="00977992"/>
    <w:rsid w:val="009A687B"/>
    <w:rsid w:val="009C1CD2"/>
    <w:rsid w:val="009E5E96"/>
    <w:rsid w:val="00A15039"/>
    <w:rsid w:val="00A17D09"/>
    <w:rsid w:val="00A37FA5"/>
    <w:rsid w:val="00A4086C"/>
    <w:rsid w:val="00A53D48"/>
    <w:rsid w:val="00A55C62"/>
    <w:rsid w:val="00AA4797"/>
    <w:rsid w:val="00AB13A5"/>
    <w:rsid w:val="00AC24C1"/>
    <w:rsid w:val="00AC79F3"/>
    <w:rsid w:val="00AF5AFD"/>
    <w:rsid w:val="00B10F04"/>
    <w:rsid w:val="00B42612"/>
    <w:rsid w:val="00B52E72"/>
    <w:rsid w:val="00B70471"/>
    <w:rsid w:val="00B80A43"/>
    <w:rsid w:val="00B979F8"/>
    <w:rsid w:val="00BC778E"/>
    <w:rsid w:val="00C31739"/>
    <w:rsid w:val="00C317BE"/>
    <w:rsid w:val="00C722CA"/>
    <w:rsid w:val="00C907CB"/>
    <w:rsid w:val="00CA4EE4"/>
    <w:rsid w:val="00CA5DD7"/>
    <w:rsid w:val="00CB38DF"/>
    <w:rsid w:val="00CD3F66"/>
    <w:rsid w:val="00CF454A"/>
    <w:rsid w:val="00D64618"/>
    <w:rsid w:val="00D77CE4"/>
    <w:rsid w:val="00D90CAB"/>
    <w:rsid w:val="00DA71B3"/>
    <w:rsid w:val="00DB39BE"/>
    <w:rsid w:val="00DD2548"/>
    <w:rsid w:val="00DD774E"/>
    <w:rsid w:val="00E03278"/>
    <w:rsid w:val="00E246DA"/>
    <w:rsid w:val="00E339B9"/>
    <w:rsid w:val="00E47FD9"/>
    <w:rsid w:val="00E5732F"/>
    <w:rsid w:val="00E674D6"/>
    <w:rsid w:val="00E7314A"/>
    <w:rsid w:val="00E821D6"/>
    <w:rsid w:val="00E96F61"/>
    <w:rsid w:val="00EA7581"/>
    <w:rsid w:val="00EB2532"/>
    <w:rsid w:val="00ED7B16"/>
    <w:rsid w:val="00EE15AE"/>
    <w:rsid w:val="00F06396"/>
    <w:rsid w:val="00F14A74"/>
    <w:rsid w:val="00F34C84"/>
    <w:rsid w:val="00F627CE"/>
    <w:rsid w:val="00F652B2"/>
    <w:rsid w:val="00FD60F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F740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3" w:qFormat="1"/>
    <w:lsdException w:name="Emphasis" w:semiHidden="1" w:uiPriority="2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30" w:qFormat="1"/>
    <w:lsdException w:name="Intense Quote" w:semiHidden="1" w:uiPriority="3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0" w:qFormat="1"/>
    <w:lsdException w:name="Intense Emphasis" w:semiHidden="1" w:uiPriority="22" w:qFormat="1"/>
    <w:lsdException w:name="Subtle Reference" w:semiHidden="1" w:uiPriority="32" w:qFormat="1"/>
    <w:lsdException w:name="Intense Reference" w:semiHidden="1" w:uiPriority="33" w:qFormat="1"/>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E59E7"/>
    <w:rPr>
      <w:sz w:val="22"/>
    </w:rPr>
  </w:style>
  <w:style w:type="paragraph" w:styleId="1">
    <w:name w:val="heading 1"/>
    <w:basedOn w:val="a"/>
    <w:next w:val="a"/>
    <w:uiPriority w:val="9"/>
    <w:qFormat/>
    <w:rsid w:val="000B4333"/>
    <w:pPr>
      <w:pBdr>
        <w:top w:val="single" w:sz="24" w:space="6" w:color="808080" w:themeColor="background1" w:themeShade="80"/>
        <w:bottom w:val="single" w:sz="12" w:space="6" w:color="808080" w:themeColor="background1" w:themeShade="80"/>
      </w:pBdr>
      <w:spacing w:before="240"/>
      <w:outlineLvl w:val="0"/>
    </w:pPr>
    <w:rPr>
      <w:sz w:val="80"/>
      <w:szCs w:val="80"/>
    </w:rPr>
  </w:style>
  <w:style w:type="paragraph" w:styleId="2">
    <w:name w:val="heading 2"/>
    <w:basedOn w:val="a"/>
    <w:next w:val="a"/>
    <w:uiPriority w:val="9"/>
    <w:qFormat/>
    <w:rsid w:val="00913714"/>
    <w:pPr>
      <w:pBdr>
        <w:top w:val="single" w:sz="24" w:space="6" w:color="808080" w:themeColor="background1" w:themeShade="80"/>
        <w:bottom w:val="single" w:sz="8" w:space="6" w:color="808080" w:themeColor="background1" w:themeShade="80"/>
      </w:pBdr>
      <w:spacing w:before="240" w:after="240"/>
      <w:outlineLvl w:val="1"/>
    </w:pPr>
    <w:rPr>
      <w:b/>
      <w:bCs/>
      <w:sz w:val="40"/>
      <w:szCs w:val="52"/>
    </w:rPr>
  </w:style>
  <w:style w:type="paragraph" w:styleId="3">
    <w:name w:val="heading 3"/>
    <w:basedOn w:val="a"/>
    <w:next w:val="a"/>
    <w:uiPriority w:val="9"/>
    <w:qFormat/>
    <w:rsid w:val="00AA4797"/>
    <w:pPr>
      <w:spacing w:before="240"/>
      <w:outlineLvl w:val="2"/>
    </w:pPr>
    <w:rPr>
      <w:b/>
      <w:sz w:val="52"/>
    </w:rPr>
  </w:style>
  <w:style w:type="paragraph" w:styleId="4">
    <w:name w:val="heading 4"/>
    <w:basedOn w:val="a"/>
    <w:next w:val="a"/>
    <w:uiPriority w:val="9"/>
    <w:qFormat/>
    <w:rsid w:val="00155C0B"/>
    <w:pPr>
      <w:pBdr>
        <w:bottom w:val="single" w:sz="12" w:space="6" w:color="808080" w:themeColor="background1" w:themeShade="80"/>
      </w:pBdr>
      <w:spacing w:before="240"/>
      <w:outlineLvl w:val="3"/>
    </w:pPr>
    <w:rPr>
      <w:b/>
      <w:i/>
      <w:color w:val="1F497D" w:themeColor="text2"/>
      <w:sz w:val="44"/>
    </w:rPr>
  </w:style>
  <w:style w:type="paragraph" w:styleId="5">
    <w:name w:val="heading 5"/>
    <w:basedOn w:val="a"/>
    <w:next w:val="a"/>
    <w:link w:val="50"/>
    <w:uiPriority w:val="9"/>
    <w:qFormat/>
    <w:rsid w:val="00940811"/>
    <w:pPr>
      <w:pBdr>
        <w:bottom w:val="single" w:sz="12" w:space="6" w:color="808080" w:themeColor="background1" w:themeShade="80"/>
      </w:pBdr>
      <w:spacing w:before="240" w:after="240"/>
      <w:outlineLvl w:val="4"/>
    </w:pPr>
    <w:rPr>
      <w:b/>
      <w:sz w:val="70"/>
    </w:rPr>
  </w:style>
  <w:style w:type="paragraph" w:styleId="6">
    <w:name w:val="heading 6"/>
    <w:basedOn w:val="a"/>
    <w:next w:val="a"/>
    <w:link w:val="60"/>
    <w:uiPriority w:val="9"/>
    <w:qFormat/>
    <w:rsid w:val="00913714"/>
    <w:pPr>
      <w:keepNext/>
      <w:keepLines/>
      <w:jc w:val="center"/>
      <w:outlineLvl w:val="5"/>
    </w:pPr>
    <w:rPr>
      <w:rFonts w:eastAsiaTheme="majorEastAsia" w:cstheme="majorBidi"/>
      <w:b/>
      <w:caps/>
      <w:color w:val="FFFFFF" w:themeColor="background1"/>
      <w:sz w:val="44"/>
    </w:rPr>
  </w:style>
  <w:style w:type="paragraph" w:styleId="7">
    <w:name w:val="heading 7"/>
    <w:basedOn w:val="a"/>
    <w:next w:val="a"/>
    <w:link w:val="70"/>
    <w:uiPriority w:val="9"/>
    <w:qFormat/>
    <w:rsid w:val="00CB38DF"/>
    <w:pPr>
      <w:keepNext/>
      <w:keepLines/>
      <w:pBdr>
        <w:top w:val="single" w:sz="24" w:space="1" w:color="808080" w:themeColor="background1" w:themeShade="80"/>
        <w:bottom w:val="single" w:sz="4" w:space="1" w:color="808080" w:themeColor="background1" w:themeShade="80"/>
      </w:pBdr>
      <w:spacing w:before="40"/>
      <w:outlineLvl w:val="6"/>
    </w:pPr>
    <w:rPr>
      <w:rFonts w:eastAsiaTheme="majorEastAsia" w:cstheme="majorBidi"/>
      <w:iCs/>
      <w:color w:val="000000" w:themeColor="text1"/>
      <w:sz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2"/>
    <w:semiHidden/>
    <w:qFormat/>
  </w:style>
  <w:style w:type="paragraph" w:styleId="a4">
    <w:name w:val="List Paragraph"/>
    <w:basedOn w:val="a"/>
    <w:uiPriority w:val="2"/>
    <w:semiHidden/>
    <w:qFormat/>
  </w:style>
  <w:style w:type="paragraph" w:customStyle="1" w:styleId="a5">
    <w:name w:val="Абзац таблицы"/>
    <w:basedOn w:val="a"/>
    <w:uiPriority w:val="2"/>
    <w:semiHidden/>
    <w:qFormat/>
  </w:style>
  <w:style w:type="paragraph" w:styleId="a6">
    <w:name w:val="header"/>
    <w:basedOn w:val="a"/>
    <w:link w:val="a7"/>
    <w:uiPriority w:val="99"/>
    <w:semiHidden/>
    <w:rsid w:val="00BC778E"/>
    <w:rPr>
      <w:rFonts w:ascii="Arial" w:hAnsi="Arial"/>
      <w:b/>
      <w:color w:val="7F7F7F" w:themeColor="text1" w:themeTint="80"/>
      <w:sz w:val="28"/>
    </w:rPr>
  </w:style>
  <w:style w:type="character" w:customStyle="1" w:styleId="a7">
    <w:name w:val="Верхний колонтитул Знак"/>
    <w:basedOn w:val="a0"/>
    <w:link w:val="a6"/>
    <w:uiPriority w:val="99"/>
    <w:semiHidden/>
    <w:rsid w:val="00DA71B3"/>
    <w:rPr>
      <w:rFonts w:ascii="Arial" w:eastAsia="Times New Roman" w:hAnsi="Arial" w:cs="Times New Roman"/>
      <w:b/>
      <w:color w:val="7F7F7F" w:themeColor="text1" w:themeTint="80"/>
      <w:sz w:val="28"/>
      <w:szCs w:val="24"/>
    </w:rPr>
  </w:style>
  <w:style w:type="paragraph" w:styleId="a8">
    <w:name w:val="footer"/>
    <w:basedOn w:val="a"/>
    <w:link w:val="a9"/>
    <w:uiPriority w:val="99"/>
    <w:rsid w:val="00FD60FD"/>
    <w:pPr>
      <w:jc w:val="right"/>
    </w:pPr>
    <w:rPr>
      <w:rFonts w:ascii="Arial" w:hAnsi="Arial"/>
      <w:b/>
      <w:caps/>
      <w:color w:val="1F497D" w:themeColor="text2"/>
    </w:rPr>
  </w:style>
  <w:style w:type="character" w:customStyle="1" w:styleId="a9">
    <w:name w:val="Нижний колонтитул Знак"/>
    <w:basedOn w:val="a0"/>
    <w:link w:val="a8"/>
    <w:uiPriority w:val="99"/>
    <w:rsid w:val="00FD60FD"/>
    <w:rPr>
      <w:rFonts w:ascii="Arial" w:hAnsi="Arial"/>
      <w:b/>
      <w:caps/>
      <w:color w:val="1F497D" w:themeColor="text2"/>
    </w:rPr>
  </w:style>
  <w:style w:type="paragraph" w:customStyle="1" w:styleId="aa">
    <w:name w:val="Дата титульной страницы"/>
    <w:basedOn w:val="a"/>
    <w:next w:val="a"/>
    <w:uiPriority w:val="1"/>
    <w:semiHidden/>
    <w:qFormat/>
    <w:rsid w:val="00A37FA5"/>
    <w:pPr>
      <w:tabs>
        <w:tab w:val="left" w:pos="1483"/>
        <w:tab w:val="left" w:pos="1950"/>
        <w:tab w:val="left" w:pos="3397"/>
        <w:tab w:val="left" w:pos="3864"/>
      </w:tabs>
      <w:spacing w:before="240"/>
      <w:jc w:val="center"/>
    </w:pPr>
    <w:rPr>
      <w:rFonts w:ascii="Arial"/>
      <w:b/>
      <w:color w:val="1F497D" w:themeColor="text2"/>
      <w:spacing w:val="-3"/>
      <w:sz w:val="28"/>
    </w:rPr>
  </w:style>
  <w:style w:type="paragraph" w:styleId="ab">
    <w:name w:val="Title"/>
    <w:basedOn w:val="a"/>
    <w:next w:val="a"/>
    <w:link w:val="ac"/>
    <w:uiPriority w:val="9"/>
    <w:qFormat/>
    <w:rsid w:val="00913714"/>
    <w:pPr>
      <w:jc w:val="center"/>
    </w:pPr>
    <w:rPr>
      <w:b/>
      <w:caps/>
      <w:color w:val="1F497D" w:themeColor="text2"/>
      <w:sz w:val="175"/>
    </w:rPr>
  </w:style>
  <w:style w:type="character" w:customStyle="1" w:styleId="ac">
    <w:name w:val="Заголовок Знак"/>
    <w:basedOn w:val="a0"/>
    <w:link w:val="ab"/>
    <w:uiPriority w:val="9"/>
    <w:rsid w:val="00913714"/>
    <w:rPr>
      <w:b/>
      <w:caps/>
      <w:color w:val="1F497D" w:themeColor="text2"/>
      <w:sz w:val="175"/>
    </w:rPr>
  </w:style>
  <w:style w:type="paragraph" w:styleId="ad">
    <w:name w:val="Subtitle"/>
    <w:basedOn w:val="a"/>
    <w:next w:val="a"/>
    <w:link w:val="ae"/>
    <w:uiPriority w:val="10"/>
    <w:qFormat/>
    <w:rsid w:val="00913714"/>
    <w:pPr>
      <w:jc w:val="center"/>
    </w:pPr>
    <w:rPr>
      <w:b/>
      <w:caps/>
      <w:sz w:val="40"/>
    </w:rPr>
  </w:style>
  <w:style w:type="character" w:customStyle="1" w:styleId="ae">
    <w:name w:val="Подзаголовок Знак"/>
    <w:basedOn w:val="a0"/>
    <w:link w:val="ad"/>
    <w:uiPriority w:val="10"/>
    <w:rsid w:val="00913714"/>
    <w:rPr>
      <w:b/>
      <w:caps/>
      <w:sz w:val="40"/>
    </w:rPr>
  </w:style>
  <w:style w:type="table" w:styleId="af">
    <w:name w:val="Table Grid"/>
    <w:basedOn w:val="a1"/>
    <w:uiPriority w:val="39"/>
    <w:rsid w:val="00D90C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0">
    <w:name w:val="Подпись рисунка"/>
    <w:basedOn w:val="a"/>
    <w:next w:val="a"/>
    <w:uiPriority w:val="12"/>
    <w:qFormat/>
    <w:rsid w:val="005F7E8C"/>
    <w:pPr>
      <w:spacing w:before="120" w:after="200"/>
    </w:pPr>
    <w:rPr>
      <w:rFonts w:ascii="Arial"/>
      <w:b/>
      <w:sz w:val="20"/>
    </w:rPr>
  </w:style>
  <w:style w:type="paragraph" w:customStyle="1" w:styleId="af1">
    <w:name w:val="Имя автора"/>
    <w:basedOn w:val="a"/>
    <w:next w:val="a"/>
    <w:uiPriority w:val="12"/>
    <w:qFormat/>
    <w:rsid w:val="00724F53"/>
    <w:pPr>
      <w:pBdr>
        <w:bottom w:val="single" w:sz="8" w:space="6" w:color="808080" w:themeColor="background1" w:themeShade="80"/>
      </w:pBdr>
      <w:spacing w:after="240"/>
    </w:pPr>
    <w:rPr>
      <w:b/>
      <w:caps/>
    </w:rPr>
  </w:style>
  <w:style w:type="character" w:customStyle="1" w:styleId="af2">
    <w:name w:val="Подпись рисунка (другая)"/>
    <w:basedOn w:val="a0"/>
    <w:uiPriority w:val="2"/>
    <w:semiHidden/>
    <w:qFormat/>
    <w:rsid w:val="00381DB7"/>
    <w:rPr>
      <w:rFonts w:ascii="Times New Roman" w:hAnsi="Times New Roman"/>
      <w:b w:val="0"/>
      <w:i w:val="0"/>
      <w:color w:val="000000" w:themeColor="text1"/>
      <w:sz w:val="24"/>
    </w:rPr>
  </w:style>
  <w:style w:type="paragraph" w:customStyle="1" w:styleId="af3">
    <w:name w:val="Заголовок выпуска"/>
    <w:basedOn w:val="a"/>
    <w:next w:val="a"/>
    <w:uiPriority w:val="1"/>
    <w:semiHidden/>
    <w:unhideWhenUsed/>
    <w:qFormat/>
    <w:rsid w:val="005343CD"/>
    <w:pPr>
      <w:pBdr>
        <w:top w:val="single" w:sz="24" w:space="6" w:color="808080" w:themeColor="background1" w:themeShade="80"/>
      </w:pBdr>
      <w:spacing w:before="360" w:after="240"/>
    </w:pPr>
    <w:rPr>
      <w:i/>
      <w:color w:val="1F497D" w:themeColor="text2"/>
      <w:sz w:val="52"/>
    </w:rPr>
  </w:style>
  <w:style w:type="paragraph" w:customStyle="1" w:styleId="af4">
    <w:name w:val="Подзаголовок выпуска"/>
    <w:basedOn w:val="a"/>
    <w:next w:val="a"/>
    <w:uiPriority w:val="13"/>
    <w:qFormat/>
    <w:rsid w:val="00155C0B"/>
    <w:rPr>
      <w:rFonts w:eastAsia="Rockwell" w:cs="Rockwell"/>
      <w:b/>
      <w:bCs/>
      <w:caps/>
      <w:color w:val="1F497D" w:themeColor="text2"/>
      <w:sz w:val="40"/>
      <w:szCs w:val="44"/>
    </w:rPr>
  </w:style>
  <w:style w:type="character" w:styleId="af5">
    <w:name w:val="page number"/>
    <w:basedOn w:val="a0"/>
    <w:uiPriority w:val="99"/>
    <w:semiHidden/>
    <w:unhideWhenUsed/>
    <w:rsid w:val="00E339B9"/>
  </w:style>
  <w:style w:type="paragraph" w:customStyle="1" w:styleId="af6">
    <w:name w:val="Ключевое слово"/>
    <w:basedOn w:val="a"/>
    <w:next w:val="a"/>
    <w:uiPriority w:val="14"/>
    <w:qFormat/>
    <w:rsid w:val="00913714"/>
    <w:pPr>
      <w:spacing w:after="120"/>
    </w:pPr>
    <w:rPr>
      <w:b/>
      <w:caps/>
      <w:color w:val="1F497D" w:themeColor="text2"/>
      <w:sz w:val="28"/>
    </w:rPr>
  </w:style>
  <w:style w:type="character" w:customStyle="1" w:styleId="50">
    <w:name w:val="Заголовок 5 Знак"/>
    <w:basedOn w:val="a0"/>
    <w:link w:val="5"/>
    <w:uiPriority w:val="9"/>
    <w:rsid w:val="002C5E34"/>
    <w:rPr>
      <w:b/>
      <w:sz w:val="70"/>
    </w:rPr>
  </w:style>
  <w:style w:type="paragraph" w:customStyle="1" w:styleId="30">
    <w:name w:val="Заголовок 3 (другой)"/>
    <w:basedOn w:val="a"/>
    <w:next w:val="a"/>
    <w:uiPriority w:val="9"/>
    <w:qFormat/>
    <w:rsid w:val="00AB13A5"/>
    <w:pPr>
      <w:pBdr>
        <w:bottom w:val="single" w:sz="12" w:space="6" w:color="808080" w:themeColor="background1" w:themeShade="80"/>
      </w:pBdr>
    </w:pPr>
    <w:rPr>
      <w:i/>
      <w:color w:val="7F7F7F" w:themeColor="text1" w:themeTint="80"/>
      <w:sz w:val="52"/>
    </w:rPr>
  </w:style>
  <w:style w:type="character" w:styleId="af7">
    <w:name w:val="Placeholder Text"/>
    <w:basedOn w:val="a0"/>
    <w:uiPriority w:val="99"/>
    <w:semiHidden/>
    <w:rsid w:val="00B70471"/>
    <w:rPr>
      <w:color w:val="808080"/>
    </w:rPr>
  </w:style>
  <w:style w:type="paragraph" w:styleId="af8">
    <w:name w:val="Date"/>
    <w:basedOn w:val="a"/>
    <w:next w:val="a"/>
    <w:link w:val="af9"/>
    <w:uiPriority w:val="11"/>
    <w:qFormat/>
    <w:rsid w:val="00FD60FD"/>
    <w:pPr>
      <w:jc w:val="center"/>
    </w:pPr>
    <w:rPr>
      <w:rFonts w:ascii="Arial" w:hAnsi="Arial"/>
      <w:b/>
      <w:caps/>
      <w:color w:val="1F497D" w:themeColor="text2"/>
      <w:sz w:val="28"/>
    </w:rPr>
  </w:style>
  <w:style w:type="character" w:customStyle="1" w:styleId="af9">
    <w:name w:val="Дата Знак"/>
    <w:basedOn w:val="a0"/>
    <w:link w:val="af8"/>
    <w:uiPriority w:val="11"/>
    <w:rsid w:val="00FD60FD"/>
    <w:rPr>
      <w:rFonts w:ascii="Arial" w:hAnsi="Arial"/>
      <w:b/>
      <w:caps/>
      <w:color w:val="1F497D" w:themeColor="text2"/>
      <w:sz w:val="28"/>
    </w:rPr>
  </w:style>
  <w:style w:type="paragraph" w:customStyle="1" w:styleId="afa">
    <w:name w:val="Верхний колонтитул выпуска"/>
    <w:basedOn w:val="a"/>
    <w:next w:val="a"/>
    <w:link w:val="afb"/>
    <w:uiPriority w:val="13"/>
    <w:qFormat/>
    <w:rsid w:val="00E5732F"/>
    <w:rPr>
      <w:i/>
      <w:caps/>
      <w:color w:val="1F497D" w:themeColor="text2"/>
      <w:sz w:val="52"/>
    </w:rPr>
  </w:style>
  <w:style w:type="paragraph" w:customStyle="1" w:styleId="20">
    <w:name w:val="Дата 2"/>
    <w:basedOn w:val="a"/>
    <w:next w:val="a"/>
    <w:link w:val="21"/>
    <w:uiPriority w:val="11"/>
    <w:qFormat/>
    <w:rsid w:val="009C1CD2"/>
    <w:rPr>
      <w:rFonts w:ascii="Arial" w:hAnsi="Arial"/>
      <w:b/>
      <w:caps/>
      <w:color w:val="7F7F7F" w:themeColor="text1" w:themeTint="80"/>
      <w:sz w:val="28"/>
    </w:rPr>
  </w:style>
  <w:style w:type="character" w:customStyle="1" w:styleId="afb">
    <w:name w:val="Верхний колонтитул выпуска (знак)"/>
    <w:basedOn w:val="a0"/>
    <w:link w:val="afa"/>
    <w:uiPriority w:val="13"/>
    <w:rsid w:val="002C5E34"/>
    <w:rPr>
      <w:i/>
      <w:caps/>
      <w:color w:val="1F497D" w:themeColor="text2"/>
      <w:sz w:val="52"/>
    </w:rPr>
  </w:style>
  <w:style w:type="paragraph" w:customStyle="1" w:styleId="210">
    <w:name w:val="Заголовок 21"/>
    <w:basedOn w:val="a"/>
    <w:next w:val="a"/>
    <w:link w:val="22"/>
    <w:uiPriority w:val="9"/>
    <w:qFormat/>
    <w:rsid w:val="00913714"/>
    <w:pPr>
      <w:jc w:val="center"/>
    </w:pPr>
    <w:rPr>
      <w:b/>
      <w:caps/>
      <w:color w:val="FFFFFF" w:themeColor="background1"/>
      <w:sz w:val="64"/>
    </w:rPr>
  </w:style>
  <w:style w:type="character" w:customStyle="1" w:styleId="21">
    <w:name w:val="Дата 2 (знак)"/>
    <w:basedOn w:val="a0"/>
    <w:link w:val="20"/>
    <w:uiPriority w:val="11"/>
    <w:rsid w:val="002C5E34"/>
    <w:rPr>
      <w:rFonts w:ascii="Arial" w:hAnsi="Arial"/>
      <w:b/>
      <w:caps/>
      <w:color w:val="7F7F7F" w:themeColor="text1" w:themeTint="80"/>
      <w:sz w:val="28"/>
    </w:rPr>
  </w:style>
  <w:style w:type="character" w:customStyle="1" w:styleId="60">
    <w:name w:val="Заголовок 6 Знак"/>
    <w:basedOn w:val="a0"/>
    <w:link w:val="6"/>
    <w:uiPriority w:val="9"/>
    <w:rsid w:val="00913714"/>
    <w:rPr>
      <w:rFonts w:eastAsiaTheme="majorEastAsia" w:cstheme="majorBidi"/>
      <w:b/>
      <w:caps/>
      <w:color w:val="FFFFFF" w:themeColor="background1"/>
      <w:sz w:val="44"/>
    </w:rPr>
  </w:style>
  <w:style w:type="character" w:customStyle="1" w:styleId="22">
    <w:name w:val="Заголовок 2 (знак)"/>
    <w:basedOn w:val="a0"/>
    <w:link w:val="210"/>
    <w:uiPriority w:val="9"/>
    <w:rsid w:val="00913714"/>
    <w:rPr>
      <w:b/>
      <w:caps/>
      <w:color w:val="FFFFFF" w:themeColor="background1"/>
      <w:sz w:val="64"/>
    </w:rPr>
  </w:style>
  <w:style w:type="character" w:customStyle="1" w:styleId="70">
    <w:name w:val="Заголовок 7 Знак"/>
    <w:basedOn w:val="a0"/>
    <w:link w:val="7"/>
    <w:uiPriority w:val="9"/>
    <w:rsid w:val="00CB38DF"/>
    <w:rPr>
      <w:rFonts w:eastAsiaTheme="majorEastAsia" w:cstheme="majorBidi"/>
      <w:iCs/>
      <w:color w:val="000000" w:themeColor="text1"/>
      <w:sz w:val="52"/>
    </w:rPr>
  </w:style>
  <w:style w:type="character" w:styleId="afc">
    <w:name w:val="Hyperlink"/>
    <w:basedOn w:val="a0"/>
    <w:uiPriority w:val="99"/>
    <w:unhideWhenUsed/>
    <w:rsid w:val="00472626"/>
    <w:rPr>
      <w:color w:val="0000FF" w:themeColor="hyperlink"/>
      <w:u w:val="single"/>
    </w:rPr>
  </w:style>
  <w:style w:type="character" w:styleId="afd">
    <w:name w:val="Unresolved Mention"/>
    <w:basedOn w:val="a0"/>
    <w:uiPriority w:val="99"/>
    <w:semiHidden/>
    <w:unhideWhenUsed/>
    <w:rsid w:val="004726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www.maam.ru/detskijsad/-beseda-o-velikoi-otechestvenoi-voine.html" TargetMode="Externa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nsportal.ru/detskii-sad/vospitatelnaya-rabota/2016/10/26/beseda-o-velikoy-otechestvennoy-voyne-my-pomnim-eti-dni"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infourok.ru/beseda-detyam-o-velikoy-otechestvennoy-voyne-podgotovitelnaya-gruppa-2034689.html" TargetMode="External"/><Relationship Id="rId32"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eader" Target="header1.xml"/><Relationship Id="rId30"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087;&#1082;\AppData\Roaming\Microsoft\Templates\&#1058;&#1088;&#1072;&#1076;&#1080;&#1094;&#1080;&#1086;&#1085;&#1085;&#1072;&#1103;%20&#1075;&#1072;&#1079;&#1077;&#1090;&#107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7FEFDAE528E34EF4B184B38223522839"/>
        <w:category>
          <w:name w:val="Общие"/>
          <w:gallery w:val="placeholder"/>
        </w:category>
        <w:types>
          <w:type w:val="bbPlcHdr"/>
        </w:types>
        <w:behaviors>
          <w:behavior w:val="content"/>
        </w:behaviors>
        <w:guid w:val="{9B8E1843-2244-436A-A5CB-24143BEB12C8}"/>
      </w:docPartPr>
      <w:docPartBody>
        <w:p w:rsidR="00EE6518" w:rsidRDefault="00F96BC7">
          <w:pPr>
            <w:pStyle w:val="7FEFDAE528E34EF4B184B38223522839"/>
          </w:pPr>
          <w:r>
            <w:rPr>
              <w:lang w:bidi="ru-RU"/>
            </w:rPr>
            <w:t>Газета</w:t>
          </w:r>
        </w:p>
      </w:docPartBody>
    </w:docPart>
    <w:docPart>
      <w:docPartPr>
        <w:name w:val="F2A97B30E4084409AE4D9026D4BAD496"/>
        <w:category>
          <w:name w:val="Общие"/>
          <w:gallery w:val="placeholder"/>
        </w:category>
        <w:types>
          <w:type w:val="bbPlcHdr"/>
        </w:types>
        <w:behaviors>
          <w:behavior w:val="content"/>
        </w:behaviors>
        <w:guid w:val="{D539A00E-D04C-4C3E-9042-95D747D490C4}"/>
      </w:docPartPr>
      <w:docPartBody>
        <w:p w:rsidR="00EE6518" w:rsidRDefault="00F96BC7">
          <w:pPr>
            <w:pStyle w:val="F2A97B30E4084409AE4D9026D4BAD496"/>
          </w:pPr>
          <w:r w:rsidRPr="00913714">
            <w:rPr>
              <w:lang w:bidi="ru-RU"/>
            </w:rPr>
            <w:t>Заголовок, относящийся к рисунку</w:t>
          </w:r>
        </w:p>
      </w:docPartBody>
    </w:docPart>
    <w:docPart>
      <w:docPartPr>
        <w:name w:val="B9DD1F21AAD14C68B6209D19EA7096F0"/>
        <w:category>
          <w:name w:val="Общие"/>
          <w:gallery w:val="placeholder"/>
        </w:category>
        <w:types>
          <w:type w:val="bbPlcHdr"/>
        </w:types>
        <w:behaviors>
          <w:behavior w:val="content"/>
        </w:behaviors>
        <w:guid w:val="{4A8142B2-CC5F-441F-B1B8-8951E9F2EA6B}"/>
      </w:docPartPr>
      <w:docPartBody>
        <w:p w:rsidR="00EE6518" w:rsidRDefault="00534E93" w:rsidP="00534E93">
          <w:pPr>
            <w:pStyle w:val="B9DD1F21AAD14C68B6209D19EA7096F0"/>
          </w:pPr>
          <w:r w:rsidRPr="00913714">
            <w:rPr>
              <w:lang w:bidi="ru-RU"/>
            </w:rPr>
            <w:t>ПОДПИСЬ</w:t>
          </w:r>
          <w:r w:rsidRPr="00432DAD">
            <w:rPr>
              <w:lang w:val="en-US" w:bidi="ru-RU"/>
            </w:rPr>
            <w:t xml:space="preserve"> </w:t>
          </w:r>
          <w:r w:rsidRPr="00913714">
            <w:rPr>
              <w:lang w:bidi="ru-RU"/>
            </w:rPr>
            <w:t>РИСУНКА</w:t>
          </w:r>
          <w:r w:rsidRPr="00432DAD">
            <w:rPr>
              <w:lang w:val="en-US" w:bidi="ru-RU"/>
            </w:rPr>
            <w:t xml:space="preserve">: Lorem ipsum dolor sit amet, consectetur adipiscing elit. </w:t>
          </w:r>
          <w:r w:rsidRPr="00913714">
            <w:rPr>
              <w:lang w:bidi="ru-RU"/>
            </w:rPr>
            <w:t>Fusce vel laoreet orci. In eget auctor mi.</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CC"/>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E93"/>
    <w:rsid w:val="00534E93"/>
    <w:rsid w:val="006758DB"/>
    <w:rsid w:val="008763BC"/>
    <w:rsid w:val="00EE6518"/>
    <w:rsid w:val="00F96B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FEFDAE528E34EF4B184B38223522839">
    <w:name w:val="7FEFDAE528E34EF4B184B38223522839"/>
  </w:style>
  <w:style w:type="paragraph" w:customStyle="1" w:styleId="53F8B90625374EF69D79E6EEF29F3D4D">
    <w:name w:val="53F8B90625374EF69D79E6EEF29F3D4D"/>
  </w:style>
  <w:style w:type="paragraph" w:customStyle="1" w:styleId="581DA0EB2DED4F3CA3ADC300186B0372">
    <w:name w:val="581DA0EB2DED4F3CA3ADC300186B0372"/>
  </w:style>
  <w:style w:type="paragraph" w:customStyle="1" w:styleId="F2A97B30E4084409AE4D9026D4BAD496">
    <w:name w:val="F2A97B30E4084409AE4D9026D4BAD496"/>
  </w:style>
  <w:style w:type="paragraph" w:customStyle="1" w:styleId="ADBF3D04A51B42389B694F8DBC251A1C">
    <w:name w:val="ADBF3D04A51B42389B694F8DBC251A1C"/>
  </w:style>
  <w:style w:type="paragraph" w:customStyle="1" w:styleId="DF51D4788D6A4429BD01B96A1B2DDCDF">
    <w:name w:val="DF51D4788D6A4429BD01B96A1B2DDCDF"/>
  </w:style>
  <w:style w:type="paragraph" w:customStyle="1" w:styleId="43A075EA5A654059BEE82D991F32ECDB">
    <w:name w:val="43A075EA5A654059BEE82D991F32ECDB"/>
  </w:style>
  <w:style w:type="paragraph" w:customStyle="1" w:styleId="EF7F7D3B8BA8449F9F1C5F0C6940165D">
    <w:name w:val="EF7F7D3B8BA8449F9F1C5F0C6940165D"/>
  </w:style>
  <w:style w:type="paragraph" w:customStyle="1" w:styleId="A19EAEA1064B4B48A9A7E08DDE3FAFB4">
    <w:name w:val="A19EAEA1064B4B48A9A7E08DDE3FAFB4"/>
  </w:style>
  <w:style w:type="paragraph" w:customStyle="1" w:styleId="64A8FDE670A54376B91F25FDD5292E71">
    <w:name w:val="64A8FDE670A54376B91F25FDD5292E71"/>
  </w:style>
  <w:style w:type="paragraph" w:customStyle="1" w:styleId="F291B8752890475E99112423AC02A699">
    <w:name w:val="F291B8752890475E99112423AC02A699"/>
  </w:style>
  <w:style w:type="paragraph" w:customStyle="1" w:styleId="0A54F55BAE9E4A0E95AD57C7EF981677">
    <w:name w:val="0A54F55BAE9E4A0E95AD57C7EF981677"/>
  </w:style>
  <w:style w:type="paragraph" w:customStyle="1" w:styleId="869D37D700FE4FEEBC7B76A74FC44058">
    <w:name w:val="869D37D700FE4FEEBC7B76A74FC44058"/>
  </w:style>
  <w:style w:type="paragraph" w:customStyle="1" w:styleId="DDD036598DA241E685C716A383E5127F">
    <w:name w:val="DDD036598DA241E685C716A383E5127F"/>
  </w:style>
  <w:style w:type="paragraph" w:customStyle="1" w:styleId="46F387D124CB41AEB144F6E2BD7117D6">
    <w:name w:val="46F387D124CB41AEB144F6E2BD7117D6"/>
  </w:style>
  <w:style w:type="paragraph" w:customStyle="1" w:styleId="4E2D39DF8849469890CCDE67A944A1DF">
    <w:name w:val="4E2D39DF8849469890CCDE67A944A1DF"/>
  </w:style>
  <w:style w:type="paragraph" w:customStyle="1" w:styleId="897A7C685F8444249DC5E61EFADCEEF0">
    <w:name w:val="897A7C685F8444249DC5E61EFADCEEF0"/>
  </w:style>
  <w:style w:type="paragraph" w:customStyle="1" w:styleId="9D6B785AA9004E78ABAB914AD7D1FBCB">
    <w:name w:val="9D6B785AA9004E78ABAB914AD7D1FBCB"/>
  </w:style>
  <w:style w:type="paragraph" w:customStyle="1" w:styleId="7C06EB175F2A40359B30ED69B308BAF9">
    <w:name w:val="7C06EB175F2A40359B30ED69B308BAF9"/>
  </w:style>
  <w:style w:type="paragraph" w:customStyle="1" w:styleId="1D866B6E66774F08805C77FBF387E810">
    <w:name w:val="1D866B6E66774F08805C77FBF387E810"/>
  </w:style>
  <w:style w:type="paragraph" w:customStyle="1" w:styleId="A28DC5FB805744D1A3DFB57E7FBE49FC">
    <w:name w:val="A28DC5FB805744D1A3DFB57E7FBE49FC"/>
  </w:style>
  <w:style w:type="paragraph" w:customStyle="1" w:styleId="D4EC15BEFD474D11B87B9C3DDB073DA4">
    <w:name w:val="D4EC15BEFD474D11B87B9C3DDB073DA4"/>
  </w:style>
  <w:style w:type="paragraph" w:customStyle="1" w:styleId="4F8F0DBD769545D7BB262487DE13B03A">
    <w:name w:val="4F8F0DBD769545D7BB262487DE13B03A"/>
  </w:style>
  <w:style w:type="paragraph" w:customStyle="1" w:styleId="971EEBE212F24B3AB3D46D79B3411310">
    <w:name w:val="971EEBE212F24B3AB3D46D79B3411310"/>
  </w:style>
  <w:style w:type="paragraph" w:customStyle="1" w:styleId="03A5415028C44F328AF81B3F3720D509">
    <w:name w:val="03A5415028C44F328AF81B3F3720D509"/>
  </w:style>
  <w:style w:type="paragraph" w:customStyle="1" w:styleId="295C0A02557E46459980BFE1F2106C30">
    <w:name w:val="295C0A02557E46459980BFE1F2106C30"/>
  </w:style>
  <w:style w:type="paragraph" w:customStyle="1" w:styleId="B4CEE6022B70463D822301B65685EDA0">
    <w:name w:val="B4CEE6022B70463D822301B65685EDA0"/>
  </w:style>
  <w:style w:type="paragraph" w:customStyle="1" w:styleId="DA331BE1743A409284A7F311A2D36E71">
    <w:name w:val="DA331BE1743A409284A7F311A2D36E71"/>
  </w:style>
  <w:style w:type="paragraph" w:customStyle="1" w:styleId="EFDE895FD0FB4F01A5137BBC0B270606">
    <w:name w:val="EFDE895FD0FB4F01A5137BBC0B270606"/>
  </w:style>
  <w:style w:type="paragraph" w:customStyle="1" w:styleId="6503E7BD6AD647A688BF7BB7ECCF39F1">
    <w:name w:val="6503E7BD6AD647A688BF7BB7ECCF39F1"/>
  </w:style>
  <w:style w:type="paragraph" w:customStyle="1" w:styleId="B36AA27ED14B492C9205258254B38D35">
    <w:name w:val="B36AA27ED14B492C9205258254B38D35"/>
  </w:style>
  <w:style w:type="paragraph" w:customStyle="1" w:styleId="A50341F0C31344448D3DF340E3B10177">
    <w:name w:val="A50341F0C31344448D3DF340E3B10177"/>
  </w:style>
  <w:style w:type="paragraph" w:customStyle="1" w:styleId="0AA0A88399ED462C919CC557ED0747D2">
    <w:name w:val="0AA0A88399ED462C919CC557ED0747D2"/>
  </w:style>
  <w:style w:type="paragraph" w:customStyle="1" w:styleId="9B1261FE37924C708CB2D5AAC567879F">
    <w:name w:val="9B1261FE37924C708CB2D5AAC567879F"/>
  </w:style>
  <w:style w:type="paragraph" w:customStyle="1" w:styleId="DC4C8B6FD298433E8FFAE6605D40E7EF">
    <w:name w:val="DC4C8B6FD298433E8FFAE6605D40E7EF"/>
  </w:style>
  <w:style w:type="paragraph" w:styleId="a3">
    <w:name w:val="Body Text"/>
    <w:basedOn w:val="a"/>
    <w:link w:val="a4"/>
    <w:uiPriority w:val="2"/>
    <w:semiHidden/>
    <w:qFormat/>
    <w:pPr>
      <w:widowControl w:val="0"/>
      <w:autoSpaceDE w:val="0"/>
      <w:autoSpaceDN w:val="0"/>
      <w:spacing w:after="0" w:line="240" w:lineRule="auto"/>
    </w:pPr>
    <w:rPr>
      <w:rFonts w:eastAsiaTheme="minorHAnsi"/>
      <w:szCs w:val="24"/>
      <w:lang w:eastAsia="en-US"/>
    </w:rPr>
  </w:style>
  <w:style w:type="character" w:customStyle="1" w:styleId="a4">
    <w:name w:val="Основной текст Знак"/>
    <w:basedOn w:val="a0"/>
    <w:link w:val="a3"/>
    <w:uiPriority w:val="2"/>
    <w:semiHidden/>
    <w:rPr>
      <w:rFonts w:eastAsiaTheme="minorHAnsi"/>
      <w:szCs w:val="24"/>
      <w:lang w:eastAsia="en-US"/>
    </w:rPr>
  </w:style>
  <w:style w:type="paragraph" w:customStyle="1" w:styleId="D42307F4DC744077937462514ABA4F37">
    <w:name w:val="D42307F4DC744077937462514ABA4F37"/>
  </w:style>
  <w:style w:type="paragraph" w:customStyle="1" w:styleId="8137EB01F4C749578AA968AFF4EE13CF">
    <w:name w:val="8137EB01F4C749578AA968AFF4EE13CF"/>
  </w:style>
  <w:style w:type="paragraph" w:customStyle="1" w:styleId="94F698B26B4744DEB66AE87091D9F07D">
    <w:name w:val="94F698B26B4744DEB66AE87091D9F07D"/>
  </w:style>
  <w:style w:type="paragraph" w:customStyle="1" w:styleId="12A55058B74349F7B3F3370D09ECF537">
    <w:name w:val="12A55058B74349F7B3F3370D09ECF537"/>
  </w:style>
  <w:style w:type="paragraph" w:customStyle="1" w:styleId="3408C7CCF80A49218850043A1E223FA8">
    <w:name w:val="3408C7CCF80A49218850043A1E223FA8"/>
  </w:style>
  <w:style w:type="paragraph" w:customStyle="1" w:styleId="4DEF98E2516F4E29AB198CD906E2262C">
    <w:name w:val="4DEF98E2516F4E29AB198CD906E2262C"/>
  </w:style>
  <w:style w:type="paragraph" w:customStyle="1" w:styleId="48C96063531B4051850FD28B67329069">
    <w:name w:val="48C96063531B4051850FD28B67329069"/>
  </w:style>
  <w:style w:type="paragraph" w:customStyle="1" w:styleId="C4CC62F6178B427D88CB86EBCB5C2647">
    <w:name w:val="C4CC62F6178B427D88CB86EBCB5C2647"/>
  </w:style>
  <w:style w:type="paragraph" w:customStyle="1" w:styleId="7CCFAA5FBD694AF4B3D487B23B04432C">
    <w:name w:val="7CCFAA5FBD694AF4B3D487B23B04432C"/>
  </w:style>
  <w:style w:type="paragraph" w:customStyle="1" w:styleId="FFEC73B545A7485AA39B7FE829CC7867">
    <w:name w:val="FFEC73B545A7485AA39B7FE829CC7867"/>
  </w:style>
  <w:style w:type="paragraph" w:customStyle="1" w:styleId="5EC51BD69FAE45EB8DF737D515E02021">
    <w:name w:val="5EC51BD69FAE45EB8DF737D515E02021"/>
  </w:style>
  <w:style w:type="paragraph" w:customStyle="1" w:styleId="25ECB9148A8B46CF9FCA2F03465ED2E5">
    <w:name w:val="25ECB9148A8B46CF9FCA2F03465ED2E5"/>
  </w:style>
  <w:style w:type="paragraph" w:customStyle="1" w:styleId="B6FFE514ABC445D182888706A946BF15">
    <w:name w:val="B6FFE514ABC445D182888706A946BF15"/>
  </w:style>
  <w:style w:type="paragraph" w:customStyle="1" w:styleId="057AB50B8DC74ADD87A294CBCF065CCD">
    <w:name w:val="057AB50B8DC74ADD87A294CBCF065CCD"/>
  </w:style>
  <w:style w:type="paragraph" w:customStyle="1" w:styleId="A64CD3BBA9AB454ABE2DBB25077922CE">
    <w:name w:val="A64CD3BBA9AB454ABE2DBB25077922CE"/>
  </w:style>
  <w:style w:type="paragraph" w:customStyle="1" w:styleId="9E4F80C692534E32B8C58B0FA86313DE">
    <w:name w:val="9E4F80C692534E32B8C58B0FA86313DE"/>
  </w:style>
  <w:style w:type="paragraph" w:customStyle="1" w:styleId="8EED77E50E4242F7AF3BB8F414A29F91">
    <w:name w:val="8EED77E50E4242F7AF3BB8F414A29F91"/>
  </w:style>
  <w:style w:type="paragraph" w:customStyle="1" w:styleId="09DADF5822E040459B03B7E994A3D039">
    <w:name w:val="09DADF5822E040459B03B7E994A3D039"/>
  </w:style>
  <w:style w:type="paragraph" w:customStyle="1" w:styleId="DEEFE4B3AB27415E8090A61C52DBC8FE">
    <w:name w:val="DEEFE4B3AB27415E8090A61C52DBC8FE"/>
  </w:style>
  <w:style w:type="paragraph" w:customStyle="1" w:styleId="8CDB4E1BE2BD4466A086CAD0D158E391">
    <w:name w:val="8CDB4E1BE2BD4466A086CAD0D158E391"/>
    <w:rsid w:val="00534E93"/>
  </w:style>
  <w:style w:type="paragraph" w:customStyle="1" w:styleId="DB041983772644EBBDF3C74069AE57B2">
    <w:name w:val="DB041983772644EBBDF3C74069AE57B2"/>
    <w:rsid w:val="00534E93"/>
  </w:style>
  <w:style w:type="paragraph" w:customStyle="1" w:styleId="ED6118068D11487381EB255E52ED8239">
    <w:name w:val="ED6118068D11487381EB255E52ED8239"/>
    <w:rsid w:val="00534E93"/>
  </w:style>
  <w:style w:type="paragraph" w:customStyle="1" w:styleId="A8C23A5A80BD45058EA8653528D13914">
    <w:name w:val="A8C23A5A80BD45058EA8653528D13914"/>
    <w:rsid w:val="00534E93"/>
  </w:style>
  <w:style w:type="paragraph" w:customStyle="1" w:styleId="F4D3353708BD4700883ABF993D3426E7">
    <w:name w:val="F4D3353708BD4700883ABF993D3426E7"/>
    <w:rsid w:val="00534E93"/>
  </w:style>
  <w:style w:type="paragraph" w:customStyle="1" w:styleId="96BB982F199940E59CB70B6DAA82F6F1">
    <w:name w:val="96BB982F199940E59CB70B6DAA82F6F1"/>
    <w:rsid w:val="00534E93"/>
  </w:style>
  <w:style w:type="paragraph" w:customStyle="1" w:styleId="B9DD1F21AAD14C68B6209D19EA7096F0">
    <w:name w:val="B9DD1F21AAD14C68B6209D19EA7096F0"/>
    <w:rsid w:val="00534E9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41">
      <a:majorFont>
        <a:latin typeface="Rockwel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дата</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77210f24a1be23c92c90fd886aa0aa">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60e05723c5c1908df1a1a4ebf11d344e"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1A1A3C4-DFA2-476E-BE35-606B2D83FE57}">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CCF57C0D-354D-4586-A736-D4DCCBD1A9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841FE6A-9808-45FE-AF70-47382E7DC45B}">
  <ds:schemaRefs>
    <ds:schemaRef ds:uri="http://schemas.microsoft.com/sharepoint/v3/contenttype/forms"/>
  </ds:schemaRefs>
</ds:datastoreItem>
</file>

<file path=customXml/itemProps5.xml><?xml version="1.0" encoding="utf-8"?>
<ds:datastoreItem xmlns:ds="http://schemas.openxmlformats.org/officeDocument/2006/customXml" ds:itemID="{C07BB873-EF6D-4032-9D36-494C234DE8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Традиционная газета</Template>
  <TotalTime>0</TotalTime>
  <Pages>1</Pages>
  <Words>3577</Words>
  <Characters>20394</Characters>
  <Application>Microsoft Office Word</Application>
  <DocSecurity>0</DocSecurity>
  <Lines>169</Lines>
  <Paragraphs>47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Газета</vt:lpstr>
      <vt:lpstr>Newspaper</vt:lpstr>
    </vt:vector>
  </TitlesOfParts>
  <Company/>
  <LinksUpToDate>false</LinksUpToDate>
  <CharactersWithSpaces>23924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пособие</dc:title>
  <dc:creator/>
  <cp:lastModifiedBy/>
  <cp:revision>1</cp:revision>
  <dcterms:created xsi:type="dcterms:W3CDTF">2020-04-11T12:31:00Z</dcterms:created>
  <dcterms:modified xsi:type="dcterms:W3CDTF">2020-04-11T18:33:00Z</dcterms:modified>
  <cp:category>день</cp:category>
  <cp:contentStatus>номер выпуска</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